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orbel" w:hAnsi="Corbel"/>
          <w:sz w:val="40"/>
        </w:rPr>
        <w:id w:val="1269127002"/>
        <w:placeholder>
          <w:docPart w:val="3EB637AFFA8546DDA37C3CA810946695"/>
        </w:placeholder>
        <w:temporary/>
        <w:showingPlcHdr/>
        <w15:appearance w15:val="hidden"/>
      </w:sdtPr>
      <w:sdtEndPr>
        <w:rPr>
          <w:rFonts w:ascii="Times New Roman" w:hAnsi="Times New Roman" w:cs="Times New Roman"/>
          <w:color w:val="9A4168" w:themeColor="accent3" w:themeShade="BF"/>
        </w:rPr>
      </w:sdtEndPr>
      <w:sdtContent>
        <w:p w:rsidR="00275260" w:rsidRPr="00422374" w:rsidRDefault="00015440" w:rsidP="00D53571">
          <w:pPr>
            <w:pStyle w:val="Heading1"/>
            <w:rPr>
              <w:rFonts w:ascii="Times New Roman" w:hAnsi="Times New Roman" w:cs="Times New Roman"/>
              <w:color w:val="9A4168" w:themeColor="accent3" w:themeShade="BF"/>
              <w:sz w:val="36"/>
              <w:lang w:val="en-GB"/>
            </w:rPr>
          </w:pPr>
          <w:r w:rsidRPr="00422374">
            <w:rPr>
              <w:rFonts w:ascii="Times New Roman" w:hAnsi="Times New Roman" w:cs="Times New Roman"/>
              <w:color w:val="9A4168" w:themeColor="accent3" w:themeShade="BF"/>
            </w:rPr>
            <w:t xml:space="preserve">Meeting </w:t>
          </w:r>
          <w:r w:rsidR="00FE3951" w:rsidRPr="00422374">
            <w:rPr>
              <w:rFonts w:ascii="Times New Roman" w:hAnsi="Times New Roman" w:cs="Times New Roman"/>
              <w:color w:val="9A4168" w:themeColor="accent3" w:themeShade="BF"/>
            </w:rPr>
            <w:t>Minutes</w:t>
          </w:r>
          <w:r w:rsidR="00FE3951" w:rsidRPr="00422374">
            <w:rPr>
              <w:rFonts w:ascii="Times New Roman" w:hAnsi="Times New Roman" w:cs="Times New Roman"/>
              <w:color w:val="9A4168" w:themeColor="accent3" w:themeShade="BF"/>
            </w:rPr>
            <w:br/>
            <w:t>Agenda items</w:t>
          </w:r>
        </w:p>
      </w:sdtContent>
    </w:sdt>
    <w:p w:rsidR="00FE3951" w:rsidRPr="00FE3951" w:rsidRDefault="00422374" w:rsidP="00FE3951">
      <w:pPr>
        <w:pStyle w:val="ListNumber"/>
      </w:pPr>
      <w:r>
        <w:t>Attendance: Jude, Zack, Talena, Hannah, B, Ray, Juan, Carlee</w:t>
      </w:r>
    </w:p>
    <w:p w:rsidR="00FE3951" w:rsidRPr="00FE3951" w:rsidRDefault="00422374" w:rsidP="00FE3951">
      <w:pPr>
        <w:pStyle w:val="ListNumber"/>
      </w:pPr>
      <w:r>
        <w:t>We discussed our tabling event for Transgender day of remembrance.</w:t>
      </w:r>
    </w:p>
    <w:p w:rsidR="00FE3951" w:rsidRDefault="00FE3951" w:rsidP="00422374">
      <w:pPr>
        <w:pStyle w:val="ListNumber"/>
        <w:numPr>
          <w:ilvl w:val="0"/>
          <w:numId w:val="0"/>
        </w:numPr>
        <w:ind w:left="173"/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1996"/>
        <w:gridCol w:w="1618"/>
        <w:gridCol w:w="1391"/>
        <w:gridCol w:w="5075"/>
      </w:tblGrid>
      <w:tr w:rsidR="00FA62EE" w:rsidRPr="002F5208" w:rsidTr="00FA62EE">
        <w:trPr>
          <w:trHeight w:val="459"/>
        </w:trPr>
        <w:sdt>
          <w:sdtPr>
            <w:id w:val="-2076967485"/>
            <w:placeholder>
              <w:docPart w:val="0D9CEE45866A4871AEBCB13189E0BD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Action Items</w:t>
                </w:r>
              </w:p>
            </w:tc>
          </w:sdtContent>
        </w:sdt>
        <w:sdt>
          <w:sdtPr>
            <w:id w:val="685329893"/>
            <w:placeholder>
              <w:docPart w:val="FC9DB2770A3D4FEE9EF76B659F4040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Owner(s)</w:t>
                </w:r>
              </w:p>
            </w:tc>
          </w:sdtContent>
        </w:sdt>
        <w:sdt>
          <w:sdtPr>
            <w:id w:val="-783042250"/>
            <w:placeholder>
              <w:docPart w:val="786B23ED83EB45F09F208445090D54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Deadline</w:t>
                </w:r>
              </w:p>
            </w:tc>
          </w:sdtContent>
        </w:sdt>
        <w:sdt>
          <w:sdtPr>
            <w:id w:val="1902020767"/>
            <w:placeholder>
              <w:docPart w:val="15C94F95A16D4F1BA1A2A59E6447B2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  <w:tcBorders>
                  <w:top w:val="single" w:sz="18" w:space="0" w:color="9A4168" w:themeColor="accent3" w:themeShade="BF"/>
                </w:tcBorders>
              </w:tcPr>
              <w:p w:rsidR="00FE3951" w:rsidRPr="002F5208" w:rsidRDefault="002F5208" w:rsidP="002F5208">
                <w:pPr>
                  <w:pStyle w:val="Tableheading"/>
                </w:pPr>
                <w:r w:rsidRPr="002F5208">
                  <w:t>Status</w:t>
                </w:r>
              </w:p>
            </w:tc>
          </w:sdtContent>
        </w:sdt>
      </w:tr>
      <w:tr w:rsidR="00FE3951" w:rsidRPr="00E158EC" w:rsidTr="00796218">
        <w:trPr>
          <w:trHeight w:val="288"/>
        </w:trPr>
        <w:tc>
          <w:tcPr>
            <w:tcW w:w="991" w:type="pct"/>
          </w:tcPr>
          <w:p w:rsidR="00FE3951" w:rsidRPr="00E158EC" w:rsidRDefault="00422374" w:rsidP="00422374">
            <w:pPr>
              <w:pStyle w:val="ItemDescription"/>
            </w:pPr>
            <w:r>
              <w:t xml:space="preserve">GSA Scholarship </w:t>
            </w:r>
          </w:p>
        </w:tc>
        <w:tc>
          <w:tcPr>
            <w:tcW w:w="803" w:type="pct"/>
          </w:tcPr>
          <w:p w:rsidR="00FE3951" w:rsidRPr="00E158EC" w:rsidRDefault="00422374" w:rsidP="00422374">
            <w:pPr>
              <w:pStyle w:val="ItemDescription"/>
            </w:pPr>
            <w:r>
              <w:t>Ray</w:t>
            </w:r>
          </w:p>
        </w:tc>
        <w:tc>
          <w:tcPr>
            <w:tcW w:w="688" w:type="pct"/>
          </w:tcPr>
          <w:p w:rsidR="00FE3951" w:rsidRPr="00E158EC" w:rsidRDefault="00422374" w:rsidP="00422374">
            <w:pPr>
              <w:pStyle w:val="ItemDescription"/>
            </w:pPr>
            <w:r>
              <w:t>11/26/19</w:t>
            </w:r>
            <w:bookmarkStart w:id="0" w:name="_GoBack"/>
            <w:bookmarkEnd w:id="0"/>
          </w:p>
        </w:tc>
        <w:tc>
          <w:tcPr>
            <w:tcW w:w="2518" w:type="pct"/>
          </w:tcPr>
          <w:p w:rsidR="00FE3951" w:rsidRPr="00E158EC" w:rsidRDefault="00422374" w:rsidP="00422374">
            <w:pPr>
              <w:pStyle w:val="ItemDescription"/>
            </w:pPr>
            <w:r>
              <w:t>In progress</w:t>
            </w:r>
          </w:p>
        </w:tc>
      </w:tr>
    </w:tbl>
    <w:p w:rsidR="00FE3951" w:rsidRPr="00FE3951" w:rsidRDefault="00FE3951" w:rsidP="00FE3951">
      <w:pPr>
        <w:pStyle w:val="ListNumber"/>
        <w:numPr>
          <w:ilvl w:val="0"/>
          <w:numId w:val="0"/>
        </w:numPr>
        <w:ind w:left="173" w:hanging="173"/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A8D" w:rsidRDefault="00814A8D" w:rsidP="001E7D29">
      <w:pPr>
        <w:spacing w:after="0" w:line="240" w:lineRule="auto"/>
      </w:pPr>
      <w:r>
        <w:separator/>
      </w:r>
    </w:p>
  </w:endnote>
  <w:endnote w:type="continuationSeparator" w:id="0">
    <w:p w:rsidR="00814A8D" w:rsidRDefault="00814A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A8D" w:rsidRDefault="00814A8D" w:rsidP="001E7D29">
      <w:pPr>
        <w:spacing w:after="0" w:line="240" w:lineRule="auto"/>
      </w:pPr>
      <w:r>
        <w:separator/>
      </w:r>
    </w:p>
  </w:footnote>
  <w:footnote w:type="continuationSeparator" w:id="0">
    <w:p w:rsidR="00814A8D" w:rsidRDefault="00814A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16292E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47625</wp:posOffset>
              </wp:positionV>
              <wp:extent cx="1333500" cy="828675"/>
              <wp:effectExtent l="57150" t="38100" r="76200" b="1047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82867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292E" w:rsidRPr="0016292E" w:rsidRDefault="0016292E" w:rsidP="00422374">
                          <w:pPr>
                            <w:rPr>
                              <w:rFonts w:ascii="Impact" w:hAnsi="Impact"/>
                              <w:sz w:val="44"/>
                              <w:szCs w:val="44"/>
                            </w:rPr>
                          </w:pPr>
                          <w:r w:rsidRPr="0016292E">
                            <w:rPr>
                              <w:rFonts w:ascii="Impact" w:hAnsi="Impact"/>
                              <w:color w:val="FF0000"/>
                              <w:sz w:val="44"/>
                              <w:szCs w:val="44"/>
                            </w:rPr>
                            <w:t>G</w:t>
                          </w:r>
                          <w:r w:rsidRPr="0016292E">
                            <w:rPr>
                              <w:rFonts w:ascii="Impact" w:hAnsi="Impact"/>
                              <w:color w:val="FFC000"/>
                              <w:sz w:val="44"/>
                              <w:szCs w:val="44"/>
                            </w:rPr>
                            <w:t>S</w:t>
                          </w:r>
                          <w:r w:rsidR="00422374">
                            <w:rPr>
                              <w:rFonts w:ascii="Impact" w:hAnsi="Impact"/>
                              <w:color w:val="FFFF00"/>
                              <w:sz w:val="44"/>
                              <w:szCs w:val="44"/>
                            </w:rPr>
                            <w:t xml:space="preserve">A </w:t>
                          </w:r>
                          <w:r w:rsidRPr="0016292E">
                            <w:rPr>
                              <w:rFonts w:ascii="Impact" w:hAnsi="Impact"/>
                              <w:color w:val="00B050"/>
                              <w:sz w:val="44"/>
                              <w:szCs w:val="44"/>
                            </w:rPr>
                            <w:t>M</w:t>
                          </w:r>
                          <w:r w:rsidRPr="0016292E">
                            <w:rPr>
                              <w:rFonts w:ascii="Impact" w:hAnsi="Impact"/>
                              <w:color w:val="0070C0"/>
                              <w:sz w:val="44"/>
                              <w:szCs w:val="44"/>
                            </w:rPr>
                            <w:t>i</w:t>
                          </w:r>
                          <w:r w:rsidRPr="0016292E">
                            <w:rPr>
                              <w:rFonts w:ascii="Impact" w:hAnsi="Impact"/>
                              <w:color w:val="7030A0"/>
                              <w:sz w:val="44"/>
                              <w:szCs w:val="44"/>
                            </w:rPr>
                            <w:t>n</w:t>
                          </w:r>
                          <w:r w:rsidRPr="0016292E">
                            <w:rPr>
                              <w:rFonts w:ascii="Impact" w:hAnsi="Impact"/>
                              <w:color w:val="FF3399"/>
                              <w:sz w:val="44"/>
                              <w:szCs w:val="44"/>
                            </w:rPr>
                            <w:t>u</w:t>
                          </w:r>
                          <w:r w:rsidRPr="0016292E">
                            <w:rPr>
                              <w:rFonts w:ascii="Impact" w:hAnsi="Impact"/>
                              <w:color w:val="33CCFF"/>
                              <w:sz w:val="44"/>
                              <w:szCs w:val="44"/>
                            </w:rPr>
                            <w:t>t</w:t>
                          </w:r>
                          <w:r w:rsidRPr="0016292E">
                            <w:rPr>
                              <w:rFonts w:ascii="Impact" w:hAnsi="Impact"/>
                              <w:color w:val="A6A6A6" w:themeColor="background1" w:themeShade="A6"/>
                              <w:sz w:val="44"/>
                              <w:szCs w:val="44"/>
                            </w:rPr>
                            <w:t>e</w:t>
                          </w:r>
                          <w:r w:rsidRPr="0016292E">
                            <w:rPr>
                              <w:rFonts w:ascii="Impact" w:hAnsi="Impact"/>
                              <w:sz w:val="44"/>
                              <w:szCs w:val="4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.75pt;width:105pt;height:65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" fillcolor="#dfb3c6 [1622]" strokecolor="#ba5c86 [3046]">
              <v:fill color2="#f5e8ee [502]" rotate="t" angle="180" colors="0 #feabc9;22938f #fdc4d9;1 #ffe7f0" focus="100%" type="gradient"/>
              <v:shadow on="t" color="black" opacity="24903f" origin=",.5" offset="0,.55556mm"/>
              <v:textbox>
                <w:txbxContent>
                  <w:p w:rsidR="0016292E" w:rsidRPr="0016292E" w:rsidRDefault="0016292E" w:rsidP="00422374">
                    <w:pPr>
                      <w:rPr>
                        <w:rFonts w:ascii="Impact" w:hAnsi="Impact"/>
                        <w:sz w:val="44"/>
                        <w:szCs w:val="44"/>
                      </w:rPr>
                    </w:pPr>
                    <w:r w:rsidRPr="0016292E">
                      <w:rPr>
                        <w:rFonts w:ascii="Impact" w:hAnsi="Impact"/>
                        <w:color w:val="FF0000"/>
                        <w:sz w:val="44"/>
                        <w:szCs w:val="44"/>
                      </w:rPr>
                      <w:t>G</w:t>
                    </w:r>
                    <w:r w:rsidRPr="0016292E">
                      <w:rPr>
                        <w:rFonts w:ascii="Impact" w:hAnsi="Impact"/>
                        <w:color w:val="FFC000"/>
                        <w:sz w:val="44"/>
                        <w:szCs w:val="44"/>
                      </w:rPr>
                      <w:t>S</w:t>
                    </w:r>
                    <w:r w:rsidR="00422374">
                      <w:rPr>
                        <w:rFonts w:ascii="Impact" w:hAnsi="Impact"/>
                        <w:color w:val="FFFF00"/>
                        <w:sz w:val="44"/>
                        <w:szCs w:val="44"/>
                      </w:rPr>
                      <w:t xml:space="preserve">A </w:t>
                    </w:r>
                    <w:r w:rsidRPr="0016292E">
                      <w:rPr>
                        <w:rFonts w:ascii="Impact" w:hAnsi="Impact"/>
                        <w:color w:val="00B050"/>
                        <w:sz w:val="44"/>
                        <w:szCs w:val="44"/>
                      </w:rPr>
                      <w:t>M</w:t>
                    </w:r>
                    <w:r w:rsidRPr="0016292E">
                      <w:rPr>
                        <w:rFonts w:ascii="Impact" w:hAnsi="Impact"/>
                        <w:color w:val="0070C0"/>
                        <w:sz w:val="44"/>
                        <w:szCs w:val="44"/>
                      </w:rPr>
                      <w:t>i</w:t>
                    </w:r>
                    <w:r w:rsidRPr="0016292E">
                      <w:rPr>
                        <w:rFonts w:ascii="Impact" w:hAnsi="Impact"/>
                        <w:color w:val="7030A0"/>
                        <w:sz w:val="44"/>
                        <w:szCs w:val="44"/>
                      </w:rPr>
                      <w:t>n</w:t>
                    </w:r>
                    <w:r w:rsidRPr="0016292E">
                      <w:rPr>
                        <w:rFonts w:ascii="Impact" w:hAnsi="Impact"/>
                        <w:color w:val="FF3399"/>
                        <w:sz w:val="44"/>
                        <w:szCs w:val="44"/>
                      </w:rPr>
                      <w:t>u</w:t>
                    </w:r>
                    <w:r w:rsidRPr="0016292E">
                      <w:rPr>
                        <w:rFonts w:ascii="Impact" w:hAnsi="Impact"/>
                        <w:color w:val="33CCFF"/>
                        <w:sz w:val="44"/>
                        <w:szCs w:val="44"/>
                      </w:rPr>
                      <w:t>t</w:t>
                    </w:r>
                    <w:r w:rsidRPr="0016292E">
                      <w:rPr>
                        <w:rFonts w:ascii="Impact" w:hAnsi="Impact"/>
                        <w:color w:val="A6A6A6" w:themeColor="background1" w:themeShade="A6"/>
                        <w:sz w:val="44"/>
                        <w:szCs w:val="44"/>
                      </w:rPr>
                      <w:t>e</w:t>
                    </w:r>
                    <w:r w:rsidRPr="0016292E">
                      <w:rPr>
                        <w:rFonts w:ascii="Impact" w:hAnsi="Impact"/>
                        <w:sz w:val="44"/>
                        <w:szCs w:val="44"/>
                      </w:rPr>
                      <w:t>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158EC"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D3CEEF1" wp14:editId="7EF989C5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137143" cy="12164767"/>
              <wp:effectExtent l="0" t="0" r="0" b="8255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7143" cy="12164767"/>
                        <a:chOff x="0" y="0"/>
                        <a:chExt cx="8137143" cy="12164767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400300" y="1219200"/>
                          <a:ext cx="5614416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5025" y="9972675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3150" y="1027747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000" y="1012507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896100" y="9820275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3B94E31" id="Group 22" o:spid="_x0000_s1026" style="position:absolute;margin-left:-73.5pt;margin-top:-140.25pt;width:640.7pt;height:957.85pt;z-index:-251655168" coordsize="81371,12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kksTwg8&#10;DRSJJsfygFIRDUwkKsfyMDmWB5SKaGAiUTmWh8mxPJRjCYHVC8qxPEyO5QGlktvA5FgeyrGEwKuC&#10;ItHkWB7KsYTA00CRaHIsD+VYQuBpoEg0OZaHciwhsDRQjuVhciwP5VhC4GmgSDQ5lodyLCHwNFAk&#10;mhzLQzmWEHgaKBJNjuWhHEsIPA0UiSbH8lCOJQSOBk/lWELgZSAcy9PkWJ7KsYTA00Bm56fJsTyV&#10;YwmBp4HMzk+TY3kqxxICTwNZJz5NjuWpHEsIPA1knf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X//U9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3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3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nwyIFwfVkHTFWpbcePIC1p7qkkskcztl&#10;qJR3NMJYqsA/uUxNExCa1U5AVTvrNIJ8NBh9ogK+OK3wCoBVyhVFFvU+uYMS666zWBFBhdpTFhGm&#10;fZPP9Qf+qUR9UgK+X16BxIMnY0DYbr2aBzKEN4Pny694R9vhJ4k3MZb63mbrKnKuFcP27UoWblwm&#10;F89eOStV4TsPT4bN4bUyNdpFgehZzL7UKqVvCF9pLVezpLiii1OiUKF9rH1ylJf9L59DW+p/VY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S1ipuzVwBQg+o9HiwsxriB+S37wUMxQ+IfXof6F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t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lQ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lAqheUJgaeBItHkWB5QKqKBiUTlWB4m&#10;x/KAUhENTCQqx/IwOZaHciwhsHpBOZaHybE8oFRqG5gcy0M5lhB4VVAkmhzLQzmWEHgaKBJNjuWh&#10;HEsIPA0UiSbH8lCOJQSWBsqxPEyO5aEcSwg8DRSJJsfyUI4lBJ4GikSTY3koxxICTwNFosmxPJRj&#10;CYGngSLR5FgeyrGEwNHgqRxLCLwMhGN5mhzLUzmWEHgayOz8NDmWp3IsIfA0kNn5aXIsT+VYQuBp&#10;IH7i0+RYnsqxhMDTQPzEp8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wWW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p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S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/Z9booO9QFYxyawuPSsKq7i6u9glNWZ0coh4AoFskVVigV43LVZo4XvPK5a5gb3w0k&#10;8vTroO5pfyqkZKoEUQi1NYHzGsWg+p7g7Bld5Jhlpntf7DRIeK0HzCqU+sswx2eJ71Z3PY6KPiH+&#10;gedholo4u28Yf0IAb2E+LdeHRoC3fqmdxNhNY/sJRWPZN11ZlI2TyF75/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t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P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m5p/fYt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JcEgVNtR9MjNdVno67Sa08cEU1FnuRHCVnHcqYTtT4P3tPwZXkEWE2Tfq5C&#10;MxQd89wJPH4pDztOqUpXzURbeGvoWbmm8lYNkx5hFKydUKOqHjL6CZnBl10D4Zn6r+dIqXi2EtPz&#10;PxA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K9UpJJ0qi6fNSEB75dvZJa/CbWk&#10;7Nk3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L5U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nqilrXoypdSDYGL238O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MW5zFLocT3wsU3XzoW9uHKocY2/QakJFS3HE++fiM9mXnv5uxvF&#10;f15NaOMDRojtJpie98IPY+jtzivxA3b5fpm3L7o8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P0N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jNMEA&#10;AADaAAAADwAAAGRycy9kb3ducmV2LnhtbERPTUsDMRC9C/6HMIKX0mZVKLJtWkQRBA/FqtDjdDPd&#10;3TaZWZK4u/33piB4Gh7vc5br0TvVU4itsIG7WQGKuBLbcm3g6/N1+ggqJmSLTpgMnCnCenV9tcTS&#10;ysAf1G9TrXIIxxINNCl1pdaxashjnElHnLmDBI8pw1BrG3DI4d7p+6KYa48t54YGO3puqDptf7yB&#10;XbLvgzwEmfQve9ceN06K47cxtzfj0wJUojH9i//cbzbPh8srl6t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ZYzT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4003;top:12192;width:56144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eeform: Shape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j6cIA&#10;AADbAAAADwAAAGRycy9kb3ducmV2LnhtbERPS2vCQBC+C/6HZYTe6qaBBo2uUoVCqKf6Am9Ddkxi&#10;srNpdqvx33eFgrf5+J4zX/amEVfqXGVZwds4AkGcW11xoWC/+3ydgHAeWWNjmRTcycFyMRzMMdX2&#10;xt903fpChBB2KSoovW9TKV1ekkE3ti1x4M62M+gD7AqpO7yFcNPIOIoSabDi0FBiS+uS8nr7axQk&#10;myQ+ff1MdZb5y2EV1fGxro5KvYz6jxkIT71/iv/dmQ7z3+HxSz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2Pp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9150;top:99726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31;top:102774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P+cQA&#10;AADbAAAADwAAAGRycy9kb3ducmV2LnhtbESPQWsCMRSE74X+h/AKvdWsrRRZjSLSLdV6cRW8PjbP&#10;zeLmZZuk7vbfN0Khx2FmvmHmy8G24ko+NI4VjEcZCOLK6YZrBcdD8TQFESKyxtYxKfihAMvF/d0c&#10;c+163tO1jLVIEA45KjAxdrmUoTJkMYxcR5y8s/MWY5K+ltpjn+C2lc9Z9iotNpwWDHa0NlRdym+r&#10;YH0q/ftxsuu2p54+38ymMKuvQqnHh2E1AxFpiP/hv/aHVvAyhtu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D/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n/cUA&#10;AADbAAAADwAAAGRycy9kb3ducmV2LnhtbESPQWvCQBSE70L/w/IKvemmKQSbuoa2UAh6qlqht0f2&#10;mcRk36bZNcZ/3xUEj8PMfMMsstG0YqDe1ZYVPM8iEMSF1TWXCnbbr+kchPPIGlvLpOBCDrLlw2SB&#10;qbZn/qZh40sRIOxSVFB536VSuqIig25mO+LgHWxv0AfZl1L3eA5w08o4ihJpsOawUGFHnxUVzeZk&#10;FCTrJP5d/b3qPPfHn4+oifdNvVfq6XF8fwPhafT38K2dawUvMV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6f9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72390;top:101250;width:6876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W2sQA&#10;AADaAAAADwAAAGRycy9kb3ducmV2LnhtbESPT2vCQBTE74LfYXlCb3XTUIJGV6lCIdRT/QfeHtln&#10;EpN9m2a3Gr99Vyh4HGbmN8x82ZtGXKlzlWUFb+MIBHFudcWFgv3u83UCwnlkjY1lUnAnB8vFcDDH&#10;VNsbf9N16wsRIOxSVFB636ZSurwkg25sW+LgnW1n0AfZFVJ3eAtw08g4ihJpsOKwUGJL65Lyevtr&#10;FCSbJD59/Ux1lvnLYRXV8bGujkq9jPqPGQhPvX+G/9uZVvAOjyvh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Vtr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8961;top:98202;width:3428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dvMMA&#10;AADaAAAADwAAAGRycy9kb3ducmV2LnhtbESPS4vCQBCE74L/YeiFvelEUZHoGBZBEHYVH3vYY5Np&#10;8zDTEzKzJv57RxA8FlX1FbVMOlOJGzWusKxgNIxAEKdWF5wp+D1vBnMQziNrrCyTgjs5SFb93hJj&#10;bVs+0u3kMxEg7GJUkHtfx1K6NCeDbmhr4uBdbGPQB9lkUjfYBrip5DiKZtJgwWEhx5rWOaXX079R&#10;MPkpRz7buh1Pyu/D33zW7q91q9TnR/e1AOGp8+/wq73VCqbwvBJu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3dvM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980"/>
      <w:gridCol w:w="432"/>
      <w:gridCol w:w="3680"/>
    </w:tblGrid>
    <w:tr w:rsidR="00900D82" w:rsidTr="00900D82">
      <w:trPr>
        <w:trHeight w:val="350"/>
        <w:jc w:val="right"/>
      </w:trPr>
      <w:tc>
        <w:tcPr>
          <w:tcW w:w="5980" w:type="dxa"/>
          <w:vMerge w:val="restart"/>
        </w:tcPr>
        <w:p w:rsidR="00900D82" w:rsidRPr="00B63E8A" w:rsidRDefault="00900D82" w:rsidP="00900D82">
          <w:pPr>
            <w:pStyle w:val="Head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236E608D" wp14:editId="0915CB4F">
                <wp:extent cx="137160" cy="137160"/>
                <wp:effectExtent l="0" t="0" r="0" b="0"/>
                <wp:docPr id="28" name="Graphic 2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422374">
          <w:pPr>
            <w:pStyle w:val="Header"/>
          </w:pPr>
          <w:r w:rsidRPr="009A6621">
            <w:t>L</w:t>
          </w:r>
          <w:r w:rsidRPr="00015440">
            <w:t xml:space="preserve">ocation: </w:t>
          </w:r>
          <w:r w:rsidR="00422374">
            <w:t xml:space="preserve">GHC; in the Diversity Equity </w:t>
          </w:r>
          <w:proofErr w:type="spellStart"/>
          <w:r w:rsidR="00422374">
            <w:t>Center</w:t>
          </w:r>
          <w:proofErr w:type="spellEnd"/>
        </w:p>
      </w:tc>
    </w:tr>
    <w:tr w:rsidR="00900D82" w:rsidTr="00900D82">
      <w:trPr>
        <w:trHeight w:val="350"/>
        <w:jc w:val="right"/>
      </w:trPr>
      <w:tc>
        <w:tcPr>
          <w:tcW w:w="5980" w:type="dxa"/>
          <w:vMerge/>
        </w:tcPr>
        <w:p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6C2520AC" wp14:editId="24254355">
                <wp:extent cx="137160" cy="137160"/>
                <wp:effectExtent l="0" t="0" r="0" b="0"/>
                <wp:docPr id="29" name="Graphic 29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422374">
          <w:pPr>
            <w:pStyle w:val="Header"/>
          </w:pPr>
          <w:r w:rsidRPr="009A6621">
            <w:t xml:space="preserve">Date: </w:t>
          </w:r>
          <w:r w:rsidR="00422374">
            <w:t>11/19/19</w:t>
          </w:r>
        </w:p>
      </w:tc>
    </w:tr>
    <w:tr w:rsidR="00900D82" w:rsidTr="00900D82">
      <w:trPr>
        <w:trHeight w:val="350"/>
        <w:jc w:val="right"/>
      </w:trPr>
      <w:tc>
        <w:tcPr>
          <w:tcW w:w="5980" w:type="dxa"/>
          <w:vMerge/>
        </w:tcPr>
        <w:p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6684D7DD" wp14:editId="4494DF1B">
                <wp:extent cx="137160" cy="137160"/>
                <wp:effectExtent l="0" t="0" r="0" b="0"/>
                <wp:docPr id="30" name="Graphic 30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900D82" w:rsidP="00422374">
          <w:pPr>
            <w:pStyle w:val="Header"/>
          </w:pPr>
          <w:r w:rsidRPr="00015440">
            <w:t>Time:</w:t>
          </w:r>
          <w:r>
            <w:t xml:space="preserve"> </w:t>
          </w:r>
          <w:r w:rsidR="00422374">
            <w:t xml:space="preserve">1:30 </w:t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2E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292E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2F5208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2374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302E"/>
    <w:rsid w:val="00796218"/>
    <w:rsid w:val="007B2549"/>
    <w:rsid w:val="007D38EB"/>
    <w:rsid w:val="007D5836"/>
    <w:rsid w:val="007F34A4"/>
    <w:rsid w:val="0081077D"/>
    <w:rsid w:val="00814A8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D6F7B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158EC"/>
    <w:rsid w:val="00E20F7C"/>
    <w:rsid w:val="00E557A0"/>
    <w:rsid w:val="00E70676"/>
    <w:rsid w:val="00EF6435"/>
    <w:rsid w:val="00F10F6B"/>
    <w:rsid w:val="00F23697"/>
    <w:rsid w:val="00F36BB7"/>
    <w:rsid w:val="00F50259"/>
    <w:rsid w:val="00F87EAA"/>
    <w:rsid w:val="00F92B25"/>
    <w:rsid w:val="00FA62EE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7DFE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2EE"/>
  </w:style>
  <w:style w:type="paragraph" w:styleId="Heading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9A4168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9A4168" w:themeColor="accent3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7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2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ee\AppData\Roaming\Microsoft\Templates\Rose%20suite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EB637AFFA8546DDA37C3CA810946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B716D-2216-4B2A-A64E-5BBDC79C92D3}"/>
      </w:docPartPr>
      <w:docPartBody>
        <w:p w:rsidR="00000000" w:rsidRDefault="00D23CBC">
          <w:pPr>
            <w:pStyle w:val="3EB637AFFA8546DDA37C3CA810946695"/>
          </w:pPr>
          <w:r w:rsidRPr="00B87125">
            <w:t>Meeting Minutes</w:t>
          </w:r>
          <w:r w:rsidRPr="00B87125">
            <w:br/>
            <w:t>Agenda items</w:t>
          </w:r>
        </w:p>
      </w:docPartBody>
    </w:docPart>
    <w:docPart>
      <w:docPartPr>
        <w:name w:val="0D9CEE45866A4871AEBCB13189E0B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DA574-84C5-4FDC-82B9-74CD1553B58D}"/>
      </w:docPartPr>
      <w:docPartBody>
        <w:p w:rsidR="00000000" w:rsidRDefault="00D23CBC">
          <w:pPr>
            <w:pStyle w:val="0D9CEE45866A4871AEBCB13189E0BDD4"/>
          </w:pPr>
          <w:r w:rsidRPr="002F5208">
            <w:t>Action Items</w:t>
          </w:r>
        </w:p>
      </w:docPartBody>
    </w:docPart>
    <w:docPart>
      <w:docPartPr>
        <w:name w:val="FC9DB2770A3D4FEE9EF76B659F404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5730C-91DD-4989-9B55-925EFDDD6677}"/>
      </w:docPartPr>
      <w:docPartBody>
        <w:p w:rsidR="00000000" w:rsidRDefault="00D23CBC">
          <w:pPr>
            <w:pStyle w:val="FC9DB2770A3D4FEE9EF76B659F404008"/>
          </w:pPr>
          <w:r w:rsidRPr="002F5208">
            <w:t>Owner(s)</w:t>
          </w:r>
        </w:p>
      </w:docPartBody>
    </w:docPart>
    <w:docPart>
      <w:docPartPr>
        <w:name w:val="786B23ED83EB45F09F208445090D5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CA3B6-5AD6-4E5B-BA1B-F6C06CDD46B1}"/>
      </w:docPartPr>
      <w:docPartBody>
        <w:p w:rsidR="00000000" w:rsidRDefault="00D23CBC">
          <w:pPr>
            <w:pStyle w:val="786B23ED83EB45F09F208445090D544D"/>
          </w:pPr>
          <w:r w:rsidRPr="002F5208">
            <w:t>Deadline</w:t>
          </w:r>
        </w:p>
      </w:docPartBody>
    </w:docPart>
    <w:docPart>
      <w:docPartPr>
        <w:name w:val="15C94F95A16D4F1BA1A2A59E6447B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F6A66-EA80-4531-91B4-18A8C6E4EC4E}"/>
      </w:docPartPr>
      <w:docPartBody>
        <w:p w:rsidR="00000000" w:rsidRDefault="00D23CBC">
          <w:pPr>
            <w:pStyle w:val="15C94F95A16D4F1BA1A2A59E6447B2E7"/>
          </w:pPr>
          <w:r w:rsidRPr="002F5208">
            <w:t>Status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BC"/>
    <w:rsid w:val="00D2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B637AFFA8546DDA37C3CA810946695">
    <w:name w:val="3EB637AFFA8546DDA37C3CA810946695"/>
  </w:style>
  <w:style w:type="paragraph" w:customStyle="1" w:styleId="5E58DE0FBBFC4A7FA33C3247C11678A9">
    <w:name w:val="5E58DE0FBBFC4A7FA33C3247C11678A9"/>
  </w:style>
  <w:style w:type="paragraph" w:customStyle="1" w:styleId="937E2E2B0FAF4EADAF13DF7AE4DC778B">
    <w:name w:val="937E2E2B0FAF4EADAF13DF7AE4DC778B"/>
  </w:style>
  <w:style w:type="paragraph" w:customStyle="1" w:styleId="21C651766A13493D814FEA261ED33212">
    <w:name w:val="21C651766A13493D814FEA261ED33212"/>
  </w:style>
  <w:style w:type="paragraph" w:customStyle="1" w:styleId="D3AF282460EF4E4787D0BA5E9FEE9926">
    <w:name w:val="D3AF282460EF4E4787D0BA5E9FEE9926"/>
  </w:style>
  <w:style w:type="paragraph" w:customStyle="1" w:styleId="5063A8D35BF746E3A98713FB661CE35D">
    <w:name w:val="5063A8D35BF746E3A98713FB661CE35D"/>
  </w:style>
  <w:style w:type="paragraph" w:customStyle="1" w:styleId="C657BEE49D9C4334B76EC857BF731833">
    <w:name w:val="C657BEE49D9C4334B76EC857BF731833"/>
  </w:style>
  <w:style w:type="paragraph" w:customStyle="1" w:styleId="0D9CEE45866A4871AEBCB13189E0BDD4">
    <w:name w:val="0D9CEE45866A4871AEBCB13189E0BDD4"/>
  </w:style>
  <w:style w:type="paragraph" w:customStyle="1" w:styleId="FC9DB2770A3D4FEE9EF76B659F404008">
    <w:name w:val="FC9DB2770A3D4FEE9EF76B659F404008"/>
  </w:style>
  <w:style w:type="paragraph" w:customStyle="1" w:styleId="786B23ED83EB45F09F208445090D544D">
    <w:name w:val="786B23ED83EB45F09F208445090D544D"/>
  </w:style>
  <w:style w:type="paragraph" w:customStyle="1" w:styleId="15C94F95A16D4F1BA1A2A59E6447B2E7">
    <w:name w:val="15C94F95A16D4F1BA1A2A59E6447B2E7"/>
  </w:style>
  <w:style w:type="paragraph" w:customStyle="1" w:styleId="1DA3C2FB295D4FAB9907EEE93991A0CB">
    <w:name w:val="1DA3C2FB295D4FAB9907EEE93991A0CB"/>
  </w:style>
  <w:style w:type="paragraph" w:customStyle="1" w:styleId="96BB4D9BA47D43E9BE9C34F166F13261">
    <w:name w:val="96BB4D9BA47D43E9BE9C34F166F13261"/>
  </w:style>
  <w:style w:type="paragraph" w:customStyle="1" w:styleId="78901EA6859A46FF9C18CC72098226B9">
    <w:name w:val="78901EA6859A46FF9C18CC72098226B9"/>
  </w:style>
  <w:style w:type="paragraph" w:customStyle="1" w:styleId="4801416548D44F05987EC02DF46BD2E0">
    <w:name w:val="4801416548D44F05987EC02DF46BD2E0"/>
  </w:style>
  <w:style w:type="paragraph" w:customStyle="1" w:styleId="3837E0AB1C2A48708C96162B8046ED44">
    <w:name w:val="3837E0AB1C2A48708C96162B8046ED44"/>
  </w:style>
  <w:style w:type="paragraph" w:customStyle="1" w:styleId="30687B533CA549478AE708580A9FACD7">
    <w:name w:val="30687B533CA549478AE708580A9FACD7"/>
  </w:style>
  <w:style w:type="paragraph" w:customStyle="1" w:styleId="FA924BE015B946E7B0EB576B4CC08B5B">
    <w:name w:val="FA924BE015B946E7B0EB576B4CC08B5B"/>
  </w:style>
  <w:style w:type="paragraph" w:customStyle="1" w:styleId="442F92101DD144EFAB34E25E65B46602">
    <w:name w:val="442F92101DD144EFAB34E25E65B46602"/>
  </w:style>
  <w:style w:type="paragraph" w:customStyle="1" w:styleId="A612D48A3FF74E14943E785C78223242">
    <w:name w:val="A612D48A3FF74E14943E785C78223242"/>
  </w:style>
  <w:style w:type="paragraph" w:customStyle="1" w:styleId="522D574B244F4A6E85883F2981C52F8B">
    <w:name w:val="522D574B244F4A6E85883F2981C52F8B"/>
  </w:style>
  <w:style w:type="paragraph" w:customStyle="1" w:styleId="EDF6336D86EB475997A4F4E75E82E91E">
    <w:name w:val="EDF6336D86EB475997A4F4E75E82E91E"/>
  </w:style>
  <w:style w:type="paragraph" w:customStyle="1" w:styleId="EAA8B37223B2419D870E47D05437490B">
    <w:name w:val="EAA8B37223B2419D870E47D05437490B"/>
  </w:style>
  <w:style w:type="paragraph" w:customStyle="1" w:styleId="DAAA3A09F3BA480FB6C41EDBEE92F49B">
    <w:name w:val="DAAA3A09F3BA480FB6C41EDBEE92F49B"/>
  </w:style>
  <w:style w:type="paragraph" w:customStyle="1" w:styleId="C4D7ED7266194A559E272F698D8F7B11">
    <w:name w:val="C4D7ED7266194A559E272F698D8F7B11"/>
  </w:style>
  <w:style w:type="paragraph" w:customStyle="1" w:styleId="39A3F2A6F7864AA8A37C106C9CAB1DEF">
    <w:name w:val="39A3F2A6F7864AA8A37C106C9CAB1DEF"/>
  </w:style>
  <w:style w:type="paragraph" w:customStyle="1" w:styleId="693571C1D71149B5B1860BDF2A274E4C">
    <w:name w:val="693571C1D71149B5B1860BDF2A274E4C"/>
  </w:style>
  <w:style w:type="paragraph" w:customStyle="1" w:styleId="139EC08C27D540A4B0EB3151A287F8B0">
    <w:name w:val="139EC08C27D540A4B0EB3151A287F8B0"/>
  </w:style>
  <w:style w:type="paragraph" w:customStyle="1" w:styleId="7A73A717F84947F191D21F65BA9075CC">
    <w:name w:val="7A73A717F84947F191D21F65BA9075CC"/>
  </w:style>
  <w:style w:type="paragraph" w:customStyle="1" w:styleId="A2D5821725C746E98E9AA598BCDCF954">
    <w:name w:val="A2D5821725C746E98E9AA598BCDCF954"/>
  </w:style>
  <w:style w:type="paragraph" w:customStyle="1" w:styleId="D9D9E7B3E1564718AAD876D8B3C98B1F">
    <w:name w:val="D9D9E7B3E1564718AAD876D8B3C98B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AC8B3C-80B0-40AE-97B8-701E077C7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66B850-F3F0-4C6B-A2AF-D59191C0D7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3246A08-E9AB-4C8F-A93A-667D6DC0D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meeting minutes.dotx</Template>
  <TotalTime>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2019-12-04T00:13:00Z</dcterms:created>
  <dcterms:modified xsi:type="dcterms:W3CDTF">2019-12-04T00:13:00Z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