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rbel" w:hAnsi="Corbel"/>
          <w:sz w:val="40"/>
        </w:rPr>
        <w:id w:val="1269127002"/>
        <w:placeholder>
          <w:docPart w:val="3EB637AFFA8546DDA37C3CA810946695"/>
        </w:placeholder>
        <w:temporary/>
        <w:showingPlcHdr/>
        <w15:appearance w15:val="hidden"/>
      </w:sdtPr>
      <w:sdtEndPr>
        <w:rPr>
          <w:rFonts w:ascii="Times New Roman" w:hAnsi="Times New Roman" w:cs="Times New Roman"/>
          <w:color w:val="9A4168" w:themeColor="accent3" w:themeShade="BF"/>
        </w:rPr>
      </w:sdtEndPr>
      <w:sdtContent>
        <w:p w:rsidR="00275260" w:rsidRPr="00422374" w:rsidRDefault="00015440" w:rsidP="00D53571">
          <w:pPr>
            <w:pStyle w:val="Heading1"/>
            <w:rPr>
              <w:rFonts w:ascii="Times New Roman" w:hAnsi="Times New Roman" w:cs="Times New Roman"/>
              <w:color w:val="9A4168" w:themeColor="accent3" w:themeShade="BF"/>
              <w:sz w:val="36"/>
              <w:lang w:val="en-GB"/>
            </w:rPr>
          </w:pPr>
          <w:r w:rsidRPr="00422374">
            <w:rPr>
              <w:rFonts w:ascii="Times New Roman" w:hAnsi="Times New Roman" w:cs="Times New Roman"/>
              <w:color w:val="9A4168" w:themeColor="accent3" w:themeShade="BF"/>
            </w:rPr>
            <w:t xml:space="preserve">Meeting </w:t>
          </w:r>
          <w:r w:rsidR="00FE3951" w:rsidRPr="00422374">
            <w:rPr>
              <w:rFonts w:ascii="Times New Roman" w:hAnsi="Times New Roman" w:cs="Times New Roman"/>
              <w:color w:val="9A4168" w:themeColor="accent3" w:themeShade="BF"/>
            </w:rPr>
            <w:t>Minutes</w:t>
          </w:r>
          <w:r w:rsidR="00FE3951" w:rsidRPr="00422374">
            <w:rPr>
              <w:rFonts w:ascii="Times New Roman" w:hAnsi="Times New Roman" w:cs="Times New Roman"/>
              <w:color w:val="9A4168" w:themeColor="accent3" w:themeShade="BF"/>
            </w:rPr>
            <w:br/>
            <w:t>Agenda items</w:t>
          </w:r>
        </w:p>
      </w:sdtContent>
    </w:sdt>
    <w:p w:rsidR="00FE3951" w:rsidRPr="00FE3951" w:rsidRDefault="00422374" w:rsidP="00FE3951">
      <w:pPr>
        <w:pStyle w:val="ListNumber"/>
      </w:pPr>
      <w:r>
        <w:t xml:space="preserve">Attendance: </w:t>
      </w:r>
      <w:r w:rsidR="00C14802">
        <w:t>I did not make this meeting so I did not take attendance.</w:t>
      </w:r>
    </w:p>
    <w:p w:rsidR="00FE3951" w:rsidRDefault="00C14802" w:rsidP="00422374">
      <w:pPr>
        <w:pStyle w:val="ListNumber"/>
        <w:numPr>
          <w:ilvl w:val="0"/>
          <w:numId w:val="0"/>
        </w:numPr>
        <w:ind w:left="173"/>
      </w:pPr>
      <w:r>
        <w:t xml:space="preserve">Ray sent me a message saying that as a group we finalized the GSA guidelines and scholarship requirements. </w:t>
      </w: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1996"/>
        <w:gridCol w:w="1618"/>
        <w:gridCol w:w="1391"/>
        <w:gridCol w:w="5075"/>
      </w:tblGrid>
      <w:tr w:rsidR="00FA62EE" w:rsidRPr="002F5208" w:rsidTr="00FA62EE">
        <w:trPr>
          <w:trHeight w:val="459"/>
        </w:trPr>
        <w:sdt>
          <w:sdtPr>
            <w:id w:val="-2076967485"/>
            <w:placeholder>
              <w:docPart w:val="0D9CEE45866A4871AEBCB13189E0BD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Action Items</w:t>
                </w:r>
              </w:p>
            </w:tc>
          </w:sdtContent>
        </w:sdt>
        <w:sdt>
          <w:sdtPr>
            <w:id w:val="685329893"/>
            <w:placeholder>
              <w:docPart w:val="FC9DB2770A3D4FEE9EF76B659F4040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Owner(s)</w:t>
                </w:r>
              </w:p>
            </w:tc>
          </w:sdtContent>
        </w:sdt>
        <w:sdt>
          <w:sdtPr>
            <w:id w:val="-783042250"/>
            <w:placeholder>
              <w:docPart w:val="786B23ED83EB45F09F208445090D54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Deadline</w:t>
                </w:r>
              </w:p>
            </w:tc>
          </w:sdtContent>
        </w:sdt>
        <w:sdt>
          <w:sdtPr>
            <w:id w:val="1902020767"/>
            <w:placeholder>
              <w:docPart w:val="15C94F95A16D4F1BA1A2A59E6447B2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Status</w:t>
                </w:r>
              </w:p>
            </w:tc>
          </w:sdtContent>
        </w:sdt>
      </w:tr>
      <w:tr w:rsidR="00FE3951" w:rsidRPr="00E158EC" w:rsidTr="00796218">
        <w:trPr>
          <w:trHeight w:val="288"/>
        </w:trPr>
        <w:tc>
          <w:tcPr>
            <w:tcW w:w="991" w:type="pct"/>
          </w:tcPr>
          <w:p w:rsidR="00FE3951" w:rsidRPr="00E158EC" w:rsidRDefault="00422374" w:rsidP="00422374">
            <w:pPr>
              <w:pStyle w:val="ItemDescription"/>
            </w:pPr>
            <w:r>
              <w:t xml:space="preserve">GSA Scholarship </w:t>
            </w:r>
          </w:p>
        </w:tc>
        <w:tc>
          <w:tcPr>
            <w:tcW w:w="803" w:type="pct"/>
          </w:tcPr>
          <w:p w:rsidR="00FE3951" w:rsidRPr="00E158EC" w:rsidRDefault="00422374" w:rsidP="00422374">
            <w:pPr>
              <w:pStyle w:val="ItemDescription"/>
            </w:pPr>
            <w:r>
              <w:t>Ray</w:t>
            </w:r>
          </w:p>
        </w:tc>
        <w:tc>
          <w:tcPr>
            <w:tcW w:w="688" w:type="pct"/>
          </w:tcPr>
          <w:p w:rsidR="00FE3951" w:rsidRPr="00E158EC" w:rsidRDefault="00422374" w:rsidP="00422374">
            <w:pPr>
              <w:pStyle w:val="ItemDescription"/>
            </w:pPr>
            <w:r>
              <w:t>11/26/19</w:t>
            </w:r>
          </w:p>
        </w:tc>
        <w:tc>
          <w:tcPr>
            <w:tcW w:w="2518" w:type="pct"/>
          </w:tcPr>
          <w:p w:rsidR="00FE3951" w:rsidRPr="00E158EC" w:rsidRDefault="00C14802" w:rsidP="00422374">
            <w:pPr>
              <w:pStyle w:val="ItemDescription"/>
            </w:pPr>
            <w:r>
              <w:t>I believe comp</w:t>
            </w:r>
            <w:bookmarkStart w:id="0" w:name="_GoBack"/>
            <w:bookmarkEnd w:id="0"/>
            <w:r>
              <w:t>lete</w:t>
            </w:r>
          </w:p>
        </w:tc>
      </w:tr>
    </w:tbl>
    <w:p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627" w:rsidRDefault="002B2627" w:rsidP="001E7D29">
      <w:pPr>
        <w:spacing w:after="0" w:line="240" w:lineRule="auto"/>
      </w:pPr>
      <w:r>
        <w:separator/>
      </w:r>
    </w:p>
  </w:endnote>
  <w:endnote w:type="continuationSeparator" w:id="0">
    <w:p w:rsidR="002B2627" w:rsidRDefault="002B262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627" w:rsidRDefault="002B2627" w:rsidP="001E7D29">
      <w:pPr>
        <w:spacing w:after="0" w:line="240" w:lineRule="auto"/>
      </w:pPr>
      <w:r>
        <w:separator/>
      </w:r>
    </w:p>
  </w:footnote>
  <w:footnote w:type="continuationSeparator" w:id="0">
    <w:p w:rsidR="002B2627" w:rsidRDefault="002B262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16292E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47625</wp:posOffset>
              </wp:positionV>
              <wp:extent cx="1333500" cy="828675"/>
              <wp:effectExtent l="57150" t="38100" r="76200" b="1047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8286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292E" w:rsidRPr="0016292E" w:rsidRDefault="0016292E" w:rsidP="00422374">
                          <w:pPr>
                            <w:rPr>
                              <w:rFonts w:ascii="Impact" w:hAnsi="Impact"/>
                              <w:sz w:val="44"/>
                              <w:szCs w:val="44"/>
                            </w:rPr>
                          </w:pPr>
                          <w:r w:rsidRPr="0016292E">
                            <w:rPr>
                              <w:rFonts w:ascii="Impact" w:hAnsi="Impact"/>
                              <w:color w:val="FF0000"/>
                              <w:sz w:val="44"/>
                              <w:szCs w:val="44"/>
                            </w:rPr>
                            <w:t>G</w:t>
                          </w:r>
                          <w:r w:rsidRPr="0016292E">
                            <w:rPr>
                              <w:rFonts w:ascii="Impact" w:hAnsi="Impact"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422374">
                            <w:rPr>
                              <w:rFonts w:ascii="Impact" w:hAnsi="Impact"/>
                              <w:color w:val="FFFF00"/>
                              <w:sz w:val="44"/>
                              <w:szCs w:val="44"/>
                            </w:rPr>
                            <w:t xml:space="preserve">A </w:t>
                          </w:r>
                          <w:r w:rsidRPr="0016292E">
                            <w:rPr>
                              <w:rFonts w:ascii="Impact" w:hAnsi="Impact"/>
                              <w:color w:val="00B050"/>
                              <w:sz w:val="44"/>
                              <w:szCs w:val="44"/>
                            </w:rPr>
                            <w:t>M</w:t>
                          </w:r>
                          <w:r w:rsidRPr="0016292E">
                            <w:rPr>
                              <w:rFonts w:ascii="Impact" w:hAnsi="Impact"/>
                              <w:color w:val="0070C0"/>
                              <w:sz w:val="44"/>
                              <w:szCs w:val="44"/>
                            </w:rPr>
                            <w:t>i</w:t>
                          </w:r>
                          <w:r w:rsidRPr="0016292E">
                            <w:rPr>
                              <w:rFonts w:ascii="Impact" w:hAnsi="Impact"/>
                              <w:color w:val="7030A0"/>
                              <w:sz w:val="44"/>
                              <w:szCs w:val="44"/>
                            </w:rPr>
                            <w:t>n</w:t>
                          </w:r>
                          <w:r w:rsidRPr="0016292E">
                            <w:rPr>
                              <w:rFonts w:ascii="Impact" w:hAnsi="Impact"/>
                              <w:color w:val="FF3399"/>
                              <w:sz w:val="44"/>
                              <w:szCs w:val="44"/>
                            </w:rPr>
                            <w:t>u</w:t>
                          </w:r>
                          <w:r w:rsidRPr="0016292E">
                            <w:rPr>
                              <w:rFonts w:ascii="Impact" w:hAnsi="Impact"/>
                              <w:color w:val="33CCFF"/>
                              <w:sz w:val="44"/>
                              <w:szCs w:val="44"/>
                            </w:rPr>
                            <w:t>t</w:t>
                          </w:r>
                          <w:r w:rsidRPr="0016292E">
                            <w:rPr>
                              <w:rFonts w:ascii="Impact" w:hAnsi="Impact"/>
                              <w:color w:val="A6A6A6" w:themeColor="background1" w:themeShade="A6"/>
                              <w:sz w:val="44"/>
                              <w:szCs w:val="44"/>
                            </w:rPr>
                            <w:t>e</w:t>
                          </w:r>
                          <w:r w:rsidRPr="0016292E">
                            <w:rPr>
                              <w:rFonts w:ascii="Impact" w:hAnsi="Impact"/>
                              <w:sz w:val="44"/>
                              <w:szCs w:val="4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75pt;width:105pt;height:65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" fillcolor="#dfb3c6 [1622]" strokecolor="#ba5c86 [3046]">
              <v:fill color2="#f5e8ee [502]" rotate="t" angle="180" colors="0 #feabc9;22938f #fdc4d9;1 #ffe7f0" focus="100%" type="gradient"/>
              <v:shadow on="t" color="black" opacity="24903f" origin=",.5" offset="0,.55556mm"/>
              <v:textbox>
                <w:txbxContent>
                  <w:p w:rsidR="0016292E" w:rsidRPr="0016292E" w:rsidRDefault="0016292E" w:rsidP="00422374">
                    <w:pPr>
                      <w:rPr>
                        <w:rFonts w:ascii="Impact" w:hAnsi="Impact"/>
                        <w:sz w:val="44"/>
                        <w:szCs w:val="44"/>
                      </w:rPr>
                    </w:pPr>
                    <w:r w:rsidRPr="0016292E">
                      <w:rPr>
                        <w:rFonts w:ascii="Impact" w:hAnsi="Impact"/>
                        <w:color w:val="FF0000"/>
                        <w:sz w:val="44"/>
                        <w:szCs w:val="44"/>
                      </w:rPr>
                      <w:t>G</w:t>
                    </w:r>
                    <w:r w:rsidRPr="0016292E">
                      <w:rPr>
                        <w:rFonts w:ascii="Impact" w:hAnsi="Impact"/>
                        <w:color w:val="FFC000"/>
                        <w:sz w:val="44"/>
                        <w:szCs w:val="44"/>
                      </w:rPr>
                      <w:t>S</w:t>
                    </w:r>
                    <w:r w:rsidR="00422374">
                      <w:rPr>
                        <w:rFonts w:ascii="Impact" w:hAnsi="Impact"/>
                        <w:color w:val="FFFF00"/>
                        <w:sz w:val="44"/>
                        <w:szCs w:val="44"/>
                      </w:rPr>
                      <w:t xml:space="preserve">A </w:t>
                    </w:r>
                    <w:r w:rsidRPr="0016292E">
                      <w:rPr>
                        <w:rFonts w:ascii="Impact" w:hAnsi="Impact"/>
                        <w:color w:val="00B050"/>
                        <w:sz w:val="44"/>
                        <w:szCs w:val="44"/>
                      </w:rPr>
                      <w:t>M</w:t>
                    </w:r>
                    <w:r w:rsidRPr="0016292E">
                      <w:rPr>
                        <w:rFonts w:ascii="Impact" w:hAnsi="Impact"/>
                        <w:color w:val="0070C0"/>
                        <w:sz w:val="44"/>
                        <w:szCs w:val="44"/>
                      </w:rPr>
                      <w:t>i</w:t>
                    </w:r>
                    <w:r w:rsidRPr="0016292E">
                      <w:rPr>
                        <w:rFonts w:ascii="Impact" w:hAnsi="Impact"/>
                        <w:color w:val="7030A0"/>
                        <w:sz w:val="44"/>
                        <w:szCs w:val="44"/>
                      </w:rPr>
                      <w:t>n</w:t>
                    </w:r>
                    <w:r w:rsidRPr="0016292E">
                      <w:rPr>
                        <w:rFonts w:ascii="Impact" w:hAnsi="Impact"/>
                        <w:color w:val="FF3399"/>
                        <w:sz w:val="44"/>
                        <w:szCs w:val="44"/>
                      </w:rPr>
                      <w:t>u</w:t>
                    </w:r>
                    <w:r w:rsidRPr="0016292E">
                      <w:rPr>
                        <w:rFonts w:ascii="Impact" w:hAnsi="Impact"/>
                        <w:color w:val="33CCFF"/>
                        <w:sz w:val="44"/>
                        <w:szCs w:val="44"/>
                      </w:rPr>
                      <w:t>t</w:t>
                    </w:r>
                    <w:r w:rsidRPr="0016292E">
                      <w:rPr>
                        <w:rFonts w:ascii="Impact" w:hAnsi="Impact"/>
                        <w:color w:val="A6A6A6" w:themeColor="background1" w:themeShade="A6"/>
                        <w:sz w:val="44"/>
                        <w:szCs w:val="44"/>
                      </w:rPr>
                      <w:t>e</w:t>
                    </w:r>
                    <w:r w:rsidRPr="0016292E">
                      <w:rPr>
                        <w:rFonts w:ascii="Impact" w:hAnsi="Impact"/>
                        <w:sz w:val="44"/>
                        <w:szCs w:val="44"/>
                      </w:rPr>
                      <w:t>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158EC"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D3CEEF1" wp14:editId="7EF989C5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137143" cy="12164767"/>
              <wp:effectExtent l="0" t="0" r="0" b="825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7143" cy="12164767"/>
                        <a:chOff x="0" y="0"/>
                        <a:chExt cx="8137143" cy="12164767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400300" y="1219200"/>
                          <a:ext cx="5614416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5025" y="9972675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3150" y="1027747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000" y="1012507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896100" y="9820275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92E84C3" id="Group 22" o:spid="_x0000_s1026" style="position:absolute;margin-left:-73.5pt;margin-top:-140.25pt;width:640.7pt;height:957.85pt;z-index:-251655168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n3G2JIUfHSmNKmf8d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kksTwg8&#10;DRSJJsfygFIRDUwkKsfyMDmWB5SKaGAiUTmWh8mxPJRjCYHVC8qxPEyO5QGlktvA5FgeyrGEwKuC&#10;ItHkWB7KsYTA00CRaHIsD+VYQuBpoEg0OZaHciwhsDRQjuVhciwP5VhC4GmgSDQ5lodyLCHwNFAk&#10;mhzLQzmWEHgaKBJNjuWhHEsIPA0UiSbH8lCOJQSOBk/lWELgZSAcy9PkWJ7KsYTA00Bm56fJsTyV&#10;YwmBp4HMzk+TY3kqxxICTwNZJz5NjuWpHEsIPA1knf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X//U9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3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3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nwyIFwfVkHTFWpbcePIC1p7qkkskcztl&#10;qJR3NMJYqsA/uUxNExCa1U5AVTvrNIJ8NBh9ogK+OK3wCoBVyhVFFvU+uYMS666zWBFBhdpTFhGm&#10;fZPP9Qf+qUR9UgK+X16BxIMnY0DYbr2aBzKEN4Pny694R9vhJ4k3MZb63mbrKnKuFcP27UoWblwm&#10;F89eOStV4TsPT4bN4bUyNdpFgehZzL7UKqVvCF9pLVezpLiii1OiUKF9rH1ylJf9L59DW+p/VY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S1ipuzVwBQg+o9HiwsxriB+S37wUMxQ+IfXof6F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t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N3Aca0M6EsO2vVpdbIoSQhhdWyUbxKrMnOgWkd5nq4Jz3o7IJ4XBb1UKZTw72Kri&#10;yd0djpeJJctuH2ji3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lQ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lAqheUJgaeBItHkWB5QKqKBiUTlWB4m&#10;x/KAUhENTCQqx/IwOZaHciwhsHpBOZaHybE8oFRqG5gcy0M5lhB4VVAkmhzLQzmWEHgaKBJNjuWh&#10;HEsIPA0UiSbH8lCOJQSWBsqxPEyO5aEcSwg8DRSJJsfyUI4lBJ4GikSTY3koxxICTwNFosmxPJRj&#10;CYGngSLR5FgeyrGEwNHgqRxLCLwMhGN5mhzLUzmWEHgayOz8NDmWp3IsIfA0kNn5aXIsT+VYQuBp&#10;IH7i0+RYnsqxhMDTQPzE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KJXE8oTAs0CRaHIsO5SKWGAiUTmW3eRYdigVscBEonIsu8mx7MqxhMD6Csqx&#10;7CbHskOp5D4wOZZdOZYQeE1QJJocy64cSwg8CxSJJseyK8cSAs8CRaLJsezKsYTAskA5lt3kWHbl&#10;WELgWaBINDmWXTmWEHgWKBJNjmVXjiUEngWKRJNj2ZVjCYFngSLR5Fh25VhC4FhwKMcSAq8A4VgO&#10;k2M5lGMJgWeBzM6HybEcyrGEwLNAZufD5FgO5VhC4Fkg68TD5FgO5VhC4Fkg68TD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wWW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p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S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/Z9booO9QFYxyawuPSsKq7i6u9glNWZ0coh4AoFskVVigV43LVZo4XvPK5a5gb3w0k&#10;8vTroO5pfyqkZKoEUQi1NYHzGsWg+p7g7Bld5Jhlpntf7DRIeK0HzCqU+sswx2eJ71Z3PY6KPiH+&#10;gedholo4u28Yf0IAb2E+LdeHRoC3fqmdxNhNY/sJRWPZN11ZlI2TyF75/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t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P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m5p/fYt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JcEgVNtR9MjNdVno67Sa08cEU1FnuRHCVnHcqYTtT4P3tPwZXkEWE2Tfq5C&#10;MxQd89wJPH4pDztOqUpXzURbeGvoWbmm8lYNkx5hFKydUKOqHjL6CZnBl10D4Zn6r+dIqXi2EtPz&#10;PxA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K9UpJJ0qi6fNSEB75dvZJa/CbWk&#10;7Nk3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L5U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nqilrXoypdSDYGL238O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MW5zFLocT3wsU3XzoW9uHKocY2/QakJFS3HE++fiM9mXnv5uxvF&#10;f15NaOMDRojtJpie98IPY+jtzivxA3b5fpm3L7o8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P0N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RgSHc28Im4Vj5qpPVs9w7Kf9t6LbBVVveA+QY6rf&#10;LK6B40pEcbu2uC2tTZBRlGF2kyZev/8l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jNMEA&#10;AADaAAAADwAAAGRycy9kb3ducmV2LnhtbERPTUsDMRC9C/6HMIKX0mZVKLJtWkQRBA/FqtDjdDPd&#10;3TaZWZK4u/33piB4Gh7vc5br0TvVU4itsIG7WQGKuBLbcm3g6/N1+ggqJmSLTpgMnCnCenV9tcTS&#10;ysAf1G9TrXIIxxINNCl1pdaxashjnElHnLmDBI8pw1BrG3DI4d7p+6KYa48t54YGO3puqDptf7yB&#10;XbLvgzwEmfQve9ceN06K47cxtzfj0wJUojH9i//cbzbPh8srl6t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ZYzT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003;top:12192;width:56144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j6cIA&#10;AADbAAAADwAAAGRycy9kb3ducmV2LnhtbERPS2vCQBC+C/6HZYTe6qaBBo2uUoVCqKf6Am9Ddkxi&#10;srNpdqvx33eFgrf5+J4zX/amEVfqXGVZwds4AkGcW11xoWC/+3ydgHAeWWNjmRTcycFyMRzMMdX2&#10;xt903fpChBB2KSoovW9TKV1ekkE3ti1x4M62M+gD7AqpO7yFcNPIOIoSabDi0FBiS+uS8nr7axQk&#10;myQ+ff1MdZb5y2EV1fGxro5KvYz6jxkIT71/iv/dmQ7z3+Hx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2Pp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9150;top:99726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31;top:102774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P+cQA&#10;AADbAAAADwAAAGRycy9kb3ducmV2LnhtbESPQWsCMRSE74X+h/AKvdWsrRRZjSLSLdV6cRW8PjbP&#10;zeLmZZuk7vbfN0Khx2FmvmHmy8G24ko+NI4VjEcZCOLK6YZrBcdD8TQFESKyxtYxKfihAMvF/d0c&#10;c+163tO1jLVIEA45KjAxdrmUoTJkMYxcR5y8s/MWY5K+ltpjn+C2lc9Z9iotNpwWDHa0NlRdym+r&#10;YH0q/ftxsuu2p54+38ymMKuvQqnHh2E1AxFpiP/hv/aHVvAyhtu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D/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n/cUA&#10;AADbAAAADwAAAGRycy9kb3ducmV2LnhtbESPQWvCQBSE70L/w/IKvemmKQSbuoa2UAh6qlqht0f2&#10;mcRk36bZNcZ/3xUEj8PMfMMsstG0YqDe1ZYVPM8iEMSF1TWXCnbbr+kchPPIGlvLpOBCDrLlw2SB&#10;qbZn/qZh40sRIOxSVFB536VSuqIig25mO+LgHWxv0AfZl1L3eA5w08o4ihJpsOawUGFHnxUVzeZk&#10;FCTrJP5d/b3qPPfHn4+oifdNvVfq6XF8fwPhafT38K2dawUvMV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6f9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2390;top:101250;width:6876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W2sQA&#10;AADaAAAADwAAAGRycy9kb3ducmV2LnhtbESPT2vCQBTE74LfYXlCb3XTUIJGV6lCIdRT/QfeHtln&#10;EpN9m2a3Gr99Vyh4HGbmN8x82ZtGXKlzlWUFb+MIBHFudcWFgv3u83UCwnlkjY1lUnAnB8vFcDDH&#10;VNsbf9N16wsRIOxSVFB636ZSurwkg25sW+LgnW1n0AfZFVJ3eAtw08g4ihJpsOKwUGJL65Lyevtr&#10;FCSbJD59/Ux1lvnLYRXV8bGujkq9jPqPGQhPvX+G/9uZVvAOjyvh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Vtr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8961;top:98202;width:3428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dvMMA&#10;AADaAAAADwAAAGRycy9kb3ducmV2LnhtbESPS4vCQBCE74L/YeiFvelEUZHoGBZBEHYVH3vYY5Np&#10;8zDTEzKzJv57RxA8FlX1FbVMOlOJGzWusKxgNIxAEKdWF5wp+D1vBnMQziNrrCyTgjs5SFb93hJj&#10;bVs+0u3kMxEg7GJUkHtfx1K6NCeDbmhr4uBdbGPQB9lkUjfYBrip5DiKZtJgwWEhx5rWOaXX079R&#10;MPkpRz7buh1Pyu/D33zW7q91q9TnR/e1AOGp8+/wq73VCqbwvB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dvM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:rsidTr="00900D82">
      <w:trPr>
        <w:trHeight w:val="350"/>
        <w:jc w:val="right"/>
      </w:trPr>
      <w:tc>
        <w:tcPr>
          <w:tcW w:w="5980" w:type="dxa"/>
          <w:vMerge w:val="restart"/>
        </w:tcPr>
        <w:p w:rsidR="00900D82" w:rsidRPr="00B63E8A" w:rsidRDefault="00900D82" w:rsidP="00900D82">
          <w:pPr>
            <w:pStyle w:val="Head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236E608D" wp14:editId="0915CB4F">
                <wp:extent cx="137160" cy="137160"/>
                <wp:effectExtent l="0" t="0" r="0" b="0"/>
                <wp:docPr id="28" name="Graphic 2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422374">
          <w:pPr>
            <w:pStyle w:val="Header"/>
          </w:pPr>
          <w:r w:rsidRPr="009A6621">
            <w:t>L</w:t>
          </w:r>
          <w:r w:rsidRPr="00015440">
            <w:t xml:space="preserve">ocation: </w:t>
          </w:r>
          <w:r w:rsidR="00422374">
            <w:t xml:space="preserve">GHC; in the Diversity Equity </w:t>
          </w:r>
          <w:proofErr w:type="spellStart"/>
          <w:r w:rsidR="00422374">
            <w:t>Center</w:t>
          </w:r>
          <w:proofErr w:type="spellEnd"/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C2520AC" wp14:editId="24254355">
                <wp:extent cx="137160" cy="137160"/>
                <wp:effectExtent l="0" t="0" r="0" b="0"/>
                <wp:docPr id="29" name="Graphic 29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422374">
          <w:pPr>
            <w:pStyle w:val="Header"/>
          </w:pPr>
          <w:r w:rsidRPr="009A6621">
            <w:t xml:space="preserve">Date: </w:t>
          </w:r>
          <w:r w:rsidR="00C14802">
            <w:t>11/26</w:t>
          </w:r>
          <w:r w:rsidR="00422374">
            <w:t>/19</w:t>
          </w:r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684D7DD" wp14:editId="4494DF1B">
                <wp:extent cx="137160" cy="137160"/>
                <wp:effectExtent l="0" t="0" r="0" b="0"/>
                <wp:docPr id="30" name="Graphic 3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422374">
          <w:pPr>
            <w:pStyle w:val="Header"/>
          </w:pPr>
          <w:r w:rsidRPr="00015440">
            <w:t>Time:</w:t>
          </w:r>
          <w:r>
            <w:t xml:space="preserve"> </w:t>
          </w:r>
          <w:r w:rsidR="00422374">
            <w:t xml:space="preserve">1:30 </w:t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2E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292E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B2627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2374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302E"/>
    <w:rsid w:val="00796218"/>
    <w:rsid w:val="007B2549"/>
    <w:rsid w:val="007D38EB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802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58EC"/>
    <w:rsid w:val="00E20F7C"/>
    <w:rsid w:val="00E557A0"/>
    <w:rsid w:val="00E70676"/>
    <w:rsid w:val="00EF6435"/>
    <w:rsid w:val="00F10F6B"/>
    <w:rsid w:val="00F23697"/>
    <w:rsid w:val="00F36BB7"/>
    <w:rsid w:val="00F50259"/>
    <w:rsid w:val="00F87EAA"/>
    <w:rsid w:val="00F92B25"/>
    <w:rsid w:val="00FA62EE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7DFE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2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ee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B637AFFA8546DDA37C3CA810946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B716D-2216-4B2A-A64E-5BBDC79C92D3}"/>
      </w:docPartPr>
      <w:docPartBody>
        <w:p w:rsidR="00000000" w:rsidRDefault="00022546">
          <w:pPr>
            <w:pStyle w:val="3EB637AFFA8546DDA37C3CA810946695"/>
          </w:pPr>
          <w:r w:rsidRPr="00B87125">
            <w:t>Meeting Minutes</w:t>
          </w:r>
          <w:r w:rsidRPr="00B87125">
            <w:br/>
            <w:t>Agenda items</w:t>
          </w:r>
        </w:p>
      </w:docPartBody>
    </w:docPart>
    <w:docPart>
      <w:docPartPr>
        <w:name w:val="0D9CEE45866A4871AEBCB13189E0B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DA574-84C5-4FDC-82B9-74CD1553B58D}"/>
      </w:docPartPr>
      <w:docPartBody>
        <w:p w:rsidR="00000000" w:rsidRDefault="00022546">
          <w:pPr>
            <w:pStyle w:val="0D9CEE45866A4871AEBCB13189E0BDD4"/>
          </w:pPr>
          <w:r w:rsidRPr="002F5208">
            <w:t>Action Items</w:t>
          </w:r>
        </w:p>
      </w:docPartBody>
    </w:docPart>
    <w:docPart>
      <w:docPartPr>
        <w:name w:val="FC9DB2770A3D4FEE9EF76B659F404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5730C-91DD-4989-9B55-925EFDDD6677}"/>
      </w:docPartPr>
      <w:docPartBody>
        <w:p w:rsidR="00000000" w:rsidRDefault="00022546">
          <w:pPr>
            <w:pStyle w:val="FC9DB2770A3D4FEE9EF76B659F404008"/>
          </w:pPr>
          <w:r w:rsidRPr="002F5208">
            <w:t>Owner(s)</w:t>
          </w:r>
        </w:p>
      </w:docPartBody>
    </w:docPart>
    <w:docPart>
      <w:docPartPr>
        <w:name w:val="786B23ED83EB45F09F208445090D5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CA3B6-5AD6-4E5B-BA1B-F6C06CDD46B1}"/>
      </w:docPartPr>
      <w:docPartBody>
        <w:p w:rsidR="00000000" w:rsidRDefault="00022546">
          <w:pPr>
            <w:pStyle w:val="786B23ED83EB45F09F208445090D544D"/>
          </w:pPr>
          <w:r w:rsidRPr="002F5208">
            <w:t>Deadline</w:t>
          </w:r>
        </w:p>
      </w:docPartBody>
    </w:docPart>
    <w:docPart>
      <w:docPartPr>
        <w:name w:val="15C94F95A16D4F1BA1A2A59E6447B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F6A66-EA80-4531-91B4-18A8C6E4EC4E}"/>
      </w:docPartPr>
      <w:docPartBody>
        <w:p w:rsidR="00000000" w:rsidRDefault="00022546">
          <w:pPr>
            <w:pStyle w:val="15C94F95A16D4F1BA1A2A59E6447B2E7"/>
          </w:pPr>
          <w:r w:rsidRPr="002F5208">
            <w:t>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546"/>
    <w:rsid w:val="0002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637AFFA8546DDA37C3CA810946695">
    <w:name w:val="3EB637AFFA8546DDA37C3CA810946695"/>
  </w:style>
  <w:style w:type="paragraph" w:customStyle="1" w:styleId="5E58DE0FBBFC4A7FA33C3247C11678A9">
    <w:name w:val="5E58DE0FBBFC4A7FA33C3247C11678A9"/>
  </w:style>
  <w:style w:type="paragraph" w:customStyle="1" w:styleId="937E2E2B0FAF4EADAF13DF7AE4DC778B">
    <w:name w:val="937E2E2B0FAF4EADAF13DF7AE4DC778B"/>
  </w:style>
  <w:style w:type="paragraph" w:customStyle="1" w:styleId="21C651766A13493D814FEA261ED33212">
    <w:name w:val="21C651766A13493D814FEA261ED33212"/>
  </w:style>
  <w:style w:type="paragraph" w:customStyle="1" w:styleId="D3AF282460EF4E4787D0BA5E9FEE9926">
    <w:name w:val="D3AF282460EF4E4787D0BA5E9FEE9926"/>
  </w:style>
  <w:style w:type="paragraph" w:customStyle="1" w:styleId="5063A8D35BF746E3A98713FB661CE35D">
    <w:name w:val="5063A8D35BF746E3A98713FB661CE35D"/>
  </w:style>
  <w:style w:type="paragraph" w:customStyle="1" w:styleId="C657BEE49D9C4334B76EC857BF731833">
    <w:name w:val="C657BEE49D9C4334B76EC857BF731833"/>
  </w:style>
  <w:style w:type="paragraph" w:customStyle="1" w:styleId="0D9CEE45866A4871AEBCB13189E0BDD4">
    <w:name w:val="0D9CEE45866A4871AEBCB13189E0BDD4"/>
  </w:style>
  <w:style w:type="paragraph" w:customStyle="1" w:styleId="FC9DB2770A3D4FEE9EF76B659F404008">
    <w:name w:val="FC9DB2770A3D4FEE9EF76B659F404008"/>
  </w:style>
  <w:style w:type="paragraph" w:customStyle="1" w:styleId="786B23ED83EB45F09F208445090D544D">
    <w:name w:val="786B23ED83EB45F09F208445090D544D"/>
  </w:style>
  <w:style w:type="paragraph" w:customStyle="1" w:styleId="15C94F95A16D4F1BA1A2A59E6447B2E7">
    <w:name w:val="15C94F95A16D4F1BA1A2A59E6447B2E7"/>
  </w:style>
  <w:style w:type="paragraph" w:customStyle="1" w:styleId="1DA3C2FB295D4FAB9907EEE93991A0CB">
    <w:name w:val="1DA3C2FB295D4FAB9907EEE93991A0CB"/>
  </w:style>
  <w:style w:type="paragraph" w:customStyle="1" w:styleId="96BB4D9BA47D43E9BE9C34F166F13261">
    <w:name w:val="96BB4D9BA47D43E9BE9C34F166F13261"/>
  </w:style>
  <w:style w:type="paragraph" w:customStyle="1" w:styleId="78901EA6859A46FF9C18CC72098226B9">
    <w:name w:val="78901EA6859A46FF9C18CC72098226B9"/>
  </w:style>
  <w:style w:type="paragraph" w:customStyle="1" w:styleId="4801416548D44F05987EC02DF46BD2E0">
    <w:name w:val="4801416548D44F05987EC02DF46BD2E0"/>
  </w:style>
  <w:style w:type="paragraph" w:customStyle="1" w:styleId="3837E0AB1C2A48708C96162B8046ED44">
    <w:name w:val="3837E0AB1C2A48708C96162B8046ED44"/>
  </w:style>
  <w:style w:type="paragraph" w:customStyle="1" w:styleId="30687B533CA549478AE708580A9FACD7">
    <w:name w:val="30687B533CA549478AE708580A9FACD7"/>
  </w:style>
  <w:style w:type="paragraph" w:customStyle="1" w:styleId="FA924BE015B946E7B0EB576B4CC08B5B">
    <w:name w:val="FA924BE015B946E7B0EB576B4CC08B5B"/>
  </w:style>
  <w:style w:type="paragraph" w:customStyle="1" w:styleId="442F92101DD144EFAB34E25E65B46602">
    <w:name w:val="442F92101DD144EFAB34E25E65B46602"/>
  </w:style>
  <w:style w:type="paragraph" w:customStyle="1" w:styleId="A612D48A3FF74E14943E785C78223242">
    <w:name w:val="A612D48A3FF74E14943E785C78223242"/>
  </w:style>
  <w:style w:type="paragraph" w:customStyle="1" w:styleId="522D574B244F4A6E85883F2981C52F8B">
    <w:name w:val="522D574B244F4A6E85883F2981C52F8B"/>
  </w:style>
  <w:style w:type="paragraph" w:customStyle="1" w:styleId="EDF6336D86EB475997A4F4E75E82E91E">
    <w:name w:val="EDF6336D86EB475997A4F4E75E82E91E"/>
  </w:style>
  <w:style w:type="paragraph" w:customStyle="1" w:styleId="EAA8B37223B2419D870E47D05437490B">
    <w:name w:val="EAA8B37223B2419D870E47D05437490B"/>
  </w:style>
  <w:style w:type="paragraph" w:customStyle="1" w:styleId="DAAA3A09F3BA480FB6C41EDBEE92F49B">
    <w:name w:val="DAAA3A09F3BA480FB6C41EDBEE92F49B"/>
  </w:style>
  <w:style w:type="paragraph" w:customStyle="1" w:styleId="C4D7ED7266194A559E272F698D8F7B11">
    <w:name w:val="C4D7ED7266194A559E272F698D8F7B11"/>
  </w:style>
  <w:style w:type="paragraph" w:customStyle="1" w:styleId="39A3F2A6F7864AA8A37C106C9CAB1DEF">
    <w:name w:val="39A3F2A6F7864AA8A37C106C9CAB1DEF"/>
  </w:style>
  <w:style w:type="paragraph" w:customStyle="1" w:styleId="693571C1D71149B5B1860BDF2A274E4C">
    <w:name w:val="693571C1D71149B5B1860BDF2A274E4C"/>
  </w:style>
  <w:style w:type="paragraph" w:customStyle="1" w:styleId="139EC08C27D540A4B0EB3151A287F8B0">
    <w:name w:val="139EC08C27D540A4B0EB3151A287F8B0"/>
  </w:style>
  <w:style w:type="paragraph" w:customStyle="1" w:styleId="7A73A717F84947F191D21F65BA9075CC">
    <w:name w:val="7A73A717F84947F191D21F65BA9075CC"/>
  </w:style>
  <w:style w:type="paragraph" w:customStyle="1" w:styleId="A2D5821725C746E98E9AA598BCDCF954">
    <w:name w:val="A2D5821725C746E98E9AA598BCDCF954"/>
  </w:style>
  <w:style w:type="paragraph" w:customStyle="1" w:styleId="D9D9E7B3E1564718AAD876D8B3C98B1F">
    <w:name w:val="D9D9E7B3E1564718AAD876D8B3C98B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C7E22FF-4C72-44B1-B8EF-DFABB2CD5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minutes.dotx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2019-12-04T00:15:00Z</dcterms:created>
  <dcterms:modified xsi:type="dcterms:W3CDTF">2019-12-04T00:15:00Z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