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rbel" w:hAnsi="Corbel"/>
          <w:sz w:val="40"/>
        </w:rPr>
        <w:id w:val="1269127002"/>
        <w:placeholder>
          <w:docPart w:val="3EB637AFFA8546DDA37C3CA810946695"/>
        </w:placeholder>
        <w:temporary/>
        <w:showingPlcHdr/>
        <w15:appearance w15:val="hidden"/>
      </w:sdtPr>
      <w:sdtEndPr>
        <w:rPr>
          <w:rFonts w:ascii="Times New Roman" w:hAnsi="Times New Roman" w:cs="Times New Roman"/>
          <w:color w:val="9A4168" w:themeColor="accent3" w:themeShade="BF"/>
        </w:rPr>
      </w:sdtEndPr>
      <w:sdtContent>
        <w:p w:rsidR="00275260" w:rsidRPr="00422374" w:rsidRDefault="00015440" w:rsidP="00D53571">
          <w:pPr>
            <w:pStyle w:val="Heading1"/>
            <w:rPr>
              <w:rFonts w:ascii="Times New Roman" w:hAnsi="Times New Roman" w:cs="Times New Roman"/>
              <w:color w:val="9A4168" w:themeColor="accent3" w:themeShade="BF"/>
              <w:sz w:val="36"/>
              <w:lang w:val="en-GB"/>
            </w:rPr>
          </w:pPr>
          <w:r w:rsidRPr="00422374">
            <w:rPr>
              <w:rFonts w:ascii="Times New Roman" w:hAnsi="Times New Roman" w:cs="Times New Roman"/>
              <w:color w:val="9A4168" w:themeColor="accent3" w:themeShade="BF"/>
            </w:rPr>
            <w:t xml:space="preserve">Meeting 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t>Minutes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br/>
            <w:t>Agenda items</w:t>
          </w:r>
        </w:p>
      </w:sdtContent>
    </w:sdt>
    <w:p w:rsidR="006E7FBB" w:rsidRPr="00FE3951" w:rsidRDefault="006E7FBB" w:rsidP="006E7FBB">
      <w:pPr>
        <w:pStyle w:val="ListNumber"/>
      </w:pPr>
      <w:r>
        <w:t xml:space="preserve">Attendance: Carlee, Jude, Ray, B, Hannah, Alex, Zack, Talena, Juan, Kayla P, Kelsey visitor: </w:t>
      </w:r>
      <w:proofErr w:type="spellStart"/>
      <w:r>
        <w:t>Triel</w:t>
      </w:r>
      <w:proofErr w:type="spellEnd"/>
    </w:p>
    <w:p w:rsidR="006E7FBB" w:rsidRDefault="006E7FBB" w:rsidP="00FE3951">
      <w:pPr>
        <w:pStyle w:val="ListNumber"/>
      </w:pPr>
      <w:r>
        <w:t>POT LUCK!!</w:t>
      </w:r>
    </w:p>
    <w:p w:rsidR="006E7FBB" w:rsidRDefault="006E7FBB" w:rsidP="006E7FBB">
      <w:pPr>
        <w:pStyle w:val="ListNumber"/>
        <w:numPr>
          <w:ilvl w:val="0"/>
          <w:numId w:val="0"/>
        </w:numPr>
        <w:ind w:left="173" w:hanging="173"/>
      </w:pPr>
      <w:r>
        <w:t>Everyone just took a moment to munch out on snacks and enjoyed a nice break from finals.</w:t>
      </w:r>
    </w:p>
    <w:p w:rsidR="00FE3951" w:rsidRDefault="00FE3951" w:rsidP="006E7FBB">
      <w:pPr>
        <w:pStyle w:val="ListNumber"/>
        <w:numPr>
          <w:ilvl w:val="0"/>
          <w:numId w:val="0"/>
        </w:numPr>
        <w:ind w:left="492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1996"/>
        <w:gridCol w:w="1619"/>
        <w:gridCol w:w="1391"/>
        <w:gridCol w:w="5074"/>
      </w:tblGrid>
      <w:tr w:rsidR="00FA62EE" w:rsidRPr="002F5208" w:rsidTr="006E7FBB">
        <w:trPr>
          <w:trHeight w:val="459"/>
        </w:trPr>
        <w:sdt>
          <w:sdtPr>
            <w:id w:val="-2076967485"/>
            <w:placeholder>
              <w:docPart w:val="0D9CEE45866A4871AEBCB13189E0BD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0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Action Items</w:t>
                </w:r>
              </w:p>
            </w:tc>
          </w:sdtContent>
        </w:sdt>
        <w:sdt>
          <w:sdtPr>
            <w:id w:val="685329893"/>
            <w:placeholder>
              <w:docPart w:val="FC9DB2770A3D4FEE9EF76B659F4040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Owner(s)</w:t>
                </w:r>
              </w:p>
            </w:tc>
          </w:sdtContent>
        </w:sdt>
        <w:sdt>
          <w:sdtPr>
            <w:id w:val="-783042250"/>
            <w:placeholder>
              <w:docPart w:val="786B23ED83EB45F09F208445090D5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0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Deadline</w:t>
                </w:r>
              </w:p>
            </w:tc>
          </w:sdtContent>
        </w:sdt>
        <w:sdt>
          <w:sdtPr>
            <w:id w:val="1902020767"/>
            <w:placeholder>
              <w:docPart w:val="15C94F95A16D4F1BA1A2A59E6447B2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7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Status</w:t>
                </w:r>
              </w:p>
            </w:tc>
          </w:sdtContent>
        </w:sdt>
      </w:tr>
    </w:tbl>
    <w:p w:rsidR="00FE3951" w:rsidRPr="00FE3951" w:rsidRDefault="006E7FBB" w:rsidP="00FE3951">
      <w:pPr>
        <w:pStyle w:val="ListNumber"/>
        <w:numPr>
          <w:ilvl w:val="0"/>
          <w:numId w:val="0"/>
        </w:numPr>
        <w:ind w:left="173" w:hanging="173"/>
      </w:pPr>
      <w:r>
        <w:t>Nothing discusses today</w:t>
      </w:r>
      <w:bookmarkStart w:id="0" w:name="_GoBack"/>
      <w:bookmarkEnd w:id="0"/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47F" w:rsidRDefault="00C0347F" w:rsidP="001E7D29">
      <w:pPr>
        <w:spacing w:after="0" w:line="240" w:lineRule="auto"/>
      </w:pPr>
      <w:r>
        <w:separator/>
      </w:r>
    </w:p>
  </w:endnote>
  <w:endnote w:type="continuationSeparator" w:id="0">
    <w:p w:rsidR="00C0347F" w:rsidRDefault="00C0347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47F" w:rsidRDefault="00C0347F" w:rsidP="001E7D29">
      <w:pPr>
        <w:spacing w:after="0" w:line="240" w:lineRule="auto"/>
      </w:pPr>
      <w:r>
        <w:separator/>
      </w:r>
    </w:p>
  </w:footnote>
  <w:footnote w:type="continuationSeparator" w:id="0">
    <w:p w:rsidR="00C0347F" w:rsidRDefault="00C0347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16292E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47625</wp:posOffset>
              </wp:positionV>
              <wp:extent cx="1333500" cy="828675"/>
              <wp:effectExtent l="57150" t="38100" r="76200" b="1047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8286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292E" w:rsidRPr="0016292E" w:rsidRDefault="0016292E" w:rsidP="00422374">
                          <w:pPr>
                            <w:rPr>
                              <w:rFonts w:ascii="Impact" w:hAnsi="Impact"/>
                              <w:sz w:val="44"/>
                              <w:szCs w:val="44"/>
                            </w:rPr>
                          </w:pPr>
                          <w:r w:rsidRPr="0016292E">
                            <w:rPr>
                              <w:rFonts w:ascii="Impact" w:hAnsi="Impact"/>
                              <w:color w:val="FF0000"/>
                              <w:sz w:val="44"/>
                              <w:szCs w:val="44"/>
                            </w:rPr>
                            <w:t>G</w:t>
                          </w:r>
                          <w:r w:rsidRPr="0016292E">
                            <w:rPr>
                              <w:rFonts w:ascii="Impact" w:hAnsi="Impact"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422374">
                            <w:rPr>
                              <w:rFonts w:ascii="Impact" w:hAnsi="Impact"/>
                              <w:color w:val="FFFF00"/>
                              <w:sz w:val="44"/>
                              <w:szCs w:val="44"/>
                            </w:rPr>
                            <w:t xml:space="preserve">A </w:t>
                          </w:r>
                          <w:r w:rsidRPr="0016292E">
                            <w:rPr>
                              <w:rFonts w:ascii="Impact" w:hAnsi="Impact"/>
                              <w:color w:val="00B050"/>
                              <w:sz w:val="44"/>
                              <w:szCs w:val="44"/>
                            </w:rPr>
                            <w:t>M</w:t>
                          </w:r>
                          <w:r w:rsidRPr="0016292E">
                            <w:rPr>
                              <w:rFonts w:ascii="Impact" w:hAnsi="Impact"/>
                              <w:color w:val="0070C0"/>
                              <w:sz w:val="44"/>
                              <w:szCs w:val="44"/>
                            </w:rPr>
                            <w:t>i</w:t>
                          </w:r>
                          <w:r w:rsidRPr="0016292E">
                            <w:rPr>
                              <w:rFonts w:ascii="Impact" w:hAnsi="Impact"/>
                              <w:color w:val="7030A0"/>
                              <w:sz w:val="44"/>
                              <w:szCs w:val="44"/>
                            </w:rPr>
                            <w:t>n</w:t>
                          </w:r>
                          <w:r w:rsidRPr="0016292E">
                            <w:rPr>
                              <w:rFonts w:ascii="Impact" w:hAnsi="Impact"/>
                              <w:color w:val="FF3399"/>
                              <w:sz w:val="44"/>
                              <w:szCs w:val="44"/>
                            </w:rPr>
                            <w:t>u</w:t>
                          </w:r>
                          <w:r w:rsidRPr="0016292E">
                            <w:rPr>
                              <w:rFonts w:ascii="Impact" w:hAnsi="Impact"/>
                              <w:color w:val="33CCFF"/>
                              <w:sz w:val="44"/>
                              <w:szCs w:val="44"/>
                            </w:rPr>
                            <w:t>t</w:t>
                          </w:r>
                          <w:r w:rsidRPr="0016292E">
                            <w:rPr>
                              <w:rFonts w:ascii="Impact" w:hAnsi="Impact"/>
                              <w:color w:val="A6A6A6" w:themeColor="background1" w:themeShade="A6"/>
                              <w:sz w:val="44"/>
                              <w:szCs w:val="44"/>
                            </w:rPr>
                            <w:t>e</w:t>
                          </w:r>
                          <w:r w:rsidRPr="0016292E">
                            <w:rPr>
                              <w:rFonts w:ascii="Impact" w:hAnsi="Impact"/>
                              <w:sz w:val="44"/>
                              <w:szCs w:val="4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75pt;width:105pt;height:65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" fillcolor="#dfb3c6 [1622]" strokecolor="#ba5c86 [3046]">
              <v:fill color2="#f5e8ee [502]" rotate="t" angle="180" colors="0 #feabc9;22938f #fdc4d9;1 #ffe7f0" focus="100%" type="gradient"/>
              <v:shadow on="t" color="black" opacity="24903f" origin=",.5" offset="0,.55556mm"/>
              <v:textbox>
                <w:txbxContent>
                  <w:p w:rsidR="0016292E" w:rsidRPr="0016292E" w:rsidRDefault="0016292E" w:rsidP="00422374">
                    <w:pPr>
                      <w:rPr>
                        <w:rFonts w:ascii="Impact" w:hAnsi="Impact"/>
                        <w:sz w:val="44"/>
                        <w:szCs w:val="44"/>
                      </w:rPr>
                    </w:pPr>
                    <w:r w:rsidRPr="0016292E">
                      <w:rPr>
                        <w:rFonts w:ascii="Impact" w:hAnsi="Impact"/>
                        <w:color w:val="FF0000"/>
                        <w:sz w:val="44"/>
                        <w:szCs w:val="44"/>
                      </w:rPr>
                      <w:t>G</w:t>
                    </w:r>
                    <w:r w:rsidRPr="0016292E">
                      <w:rPr>
                        <w:rFonts w:ascii="Impact" w:hAnsi="Impact"/>
                        <w:color w:val="FFC000"/>
                        <w:sz w:val="44"/>
                        <w:szCs w:val="44"/>
                      </w:rPr>
                      <w:t>S</w:t>
                    </w:r>
                    <w:r w:rsidR="00422374">
                      <w:rPr>
                        <w:rFonts w:ascii="Impact" w:hAnsi="Impact"/>
                        <w:color w:val="FFFF00"/>
                        <w:sz w:val="44"/>
                        <w:szCs w:val="44"/>
                      </w:rPr>
                      <w:t xml:space="preserve">A </w:t>
                    </w:r>
                    <w:r w:rsidRPr="0016292E">
                      <w:rPr>
                        <w:rFonts w:ascii="Impact" w:hAnsi="Impact"/>
                        <w:color w:val="00B050"/>
                        <w:sz w:val="44"/>
                        <w:szCs w:val="44"/>
                      </w:rPr>
                      <w:t>M</w:t>
                    </w:r>
                    <w:r w:rsidRPr="0016292E">
                      <w:rPr>
                        <w:rFonts w:ascii="Impact" w:hAnsi="Impact"/>
                        <w:color w:val="0070C0"/>
                        <w:sz w:val="44"/>
                        <w:szCs w:val="44"/>
                      </w:rPr>
                      <w:t>i</w:t>
                    </w:r>
                    <w:r w:rsidRPr="0016292E">
                      <w:rPr>
                        <w:rFonts w:ascii="Impact" w:hAnsi="Impact"/>
                        <w:color w:val="7030A0"/>
                        <w:sz w:val="44"/>
                        <w:szCs w:val="44"/>
                      </w:rPr>
                      <w:t>n</w:t>
                    </w:r>
                    <w:r w:rsidRPr="0016292E">
                      <w:rPr>
                        <w:rFonts w:ascii="Impact" w:hAnsi="Impact"/>
                        <w:color w:val="FF3399"/>
                        <w:sz w:val="44"/>
                        <w:szCs w:val="44"/>
                      </w:rPr>
                      <w:t>u</w:t>
                    </w:r>
                    <w:r w:rsidRPr="0016292E">
                      <w:rPr>
                        <w:rFonts w:ascii="Impact" w:hAnsi="Impact"/>
                        <w:color w:val="33CCFF"/>
                        <w:sz w:val="44"/>
                        <w:szCs w:val="44"/>
                      </w:rPr>
                      <w:t>t</w:t>
                    </w:r>
                    <w:r w:rsidRPr="0016292E">
                      <w:rPr>
                        <w:rFonts w:ascii="Impact" w:hAnsi="Impact"/>
                        <w:color w:val="A6A6A6" w:themeColor="background1" w:themeShade="A6"/>
                        <w:sz w:val="44"/>
                        <w:szCs w:val="44"/>
                      </w:rPr>
                      <w:t>e</w:t>
                    </w:r>
                    <w:r w:rsidRPr="0016292E">
                      <w:rPr>
                        <w:rFonts w:ascii="Impact" w:hAnsi="Impact"/>
                        <w:sz w:val="44"/>
                        <w:szCs w:val="44"/>
                      </w:rPr>
                      <w:t>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158EC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CEEF1" wp14:editId="7EF989C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137143" cy="12164767"/>
              <wp:effectExtent l="0" t="0" r="0" b="825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7143" cy="12164767"/>
                        <a:chOff x="0" y="0"/>
                        <a:chExt cx="8137143" cy="12164767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5025" y="997267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3150" y="10277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000" y="1012507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896100" y="9820275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4338C47" id="Group 22" o:spid="_x0000_s1026" style="position:absolute;margin-left:-73.5pt;margin-top:-140.25pt;width:640.7pt;height:957.85pt;z-index:-251655168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kTWo9zeAhEV5RUss79K/ck+MY1G8PlzDnkoUD0edy31552uFWodprvBOqQ2U62NZIAJLQs1ABu+&#10;xoWbwusIxxxVmtFhKENRBZpx0Z7T2CoGYA5Fhp6uZD2udbbl8bhK/flooGImsVB3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3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G2JIUfHSmNKmf8d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kksTwg8&#10;DRSJJsfygFIRDUwkKsfyMDmWB5SKaGAiUTmWh8mxPJRjCYHVC8qxPEyO5QGlktvA5FgeyrGEwKuC&#10;ItHkWB7KsYTA00CRaHIsD+VYQuBpoEg0OZaHciwhsDRQjuVhciwP5VhC4GmgSDQ5lodyLCHwNFAk&#10;mhzLQzmWEHgaKBJNjuWhHEsIPA0UiSbH8lCOJQSOBk/lWELgZSAcy9PkWJ7KsYTA00Bm56fJsTyV&#10;YwmBp4HMzk+TY3kqxxICTwNZJz5NjuWpHEsIPA1knf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X//U9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3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d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3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nwyIFwfVkHTFWpbcePIC1p7qkkskcztl&#10;qJR3NMJYqsA/uUxNExCa1U5AVTvrNIJ8NBh9ogK+OK3wCoBVyhVFFvU+uYMS666zWBFBhdpTFhGm&#10;fZPP9Qf+qUR9UgK+X16BxIMnY0DYbr2aBzKEN4Pny694R9vhJ4k3MZb63mbrKnKuFcP27UoWblwm&#10;F89eOStV4TsPT4bN4bUyNdpFgehZzL7UKqVvCF9pLVezpLiii1OiUKF9rH1ylJf9L59DW+p/VY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S1ipuzVwBQg+o9HiwsxriB+S37wUMxQ+IfXof6F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k+h6XZQd6oIpDk/hcRlU1d3F3V7BKau9I5LDQCSL5Ax7L53ictUmxgtZ+dM1zEPuBhFp&#10;/W9w97I+vacUqgRRCLWNA+dfFIPue0KyZ3SRbZZI95rs8pDwWgXMei/9l/ucnyW+2931OCpqQPwD&#10;z8PCtUh23zD+5QA+9vn9XJ8aAd76LXcSYzeN7S+KxrZuurIoCyeBXvnn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t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N3Aca0M6EsO2vVpdbIoSQhhdWyUbxKrMnOgWkd5nq4Jz3o7IJ4XBb1UKZTw72Kri&#10;yd0djpeJJctuH2ji3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lQ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f4MvFuQmDJ&#10;DatLcetKgUp5XN1qJTsZwV3SLMwJSAAroQdUnpCSIINbvfPNSoYuQY6rO/v9+y1wr+wbN47wKaAY&#10;2wbQJZH8YbWSnQxu3N2KW1cK+BkpMWvebwmXvX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oc+SpTaKCWLhAyY+&#10;b1+j+zBMrzewQlSUesAOjYrCRsLM02/5r98mcrRSSXp7i0PmhBnZILQM54JDdQgLsQCLrtcroJ8R&#10;Lem7fJML4+9Vs9B2ai+cQoWG4e6/phgR83Ke8sN634IVitPVtlXQCIA/UdSu++CtRfH2SCjyN7c4&#10;/P4lWOyMRqkJpXeL1EhVJzXwcL4lFxAVN3xhD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1+2hCsK6u/OpVy8oZM&#10;h1NUd0FCHHE+zN28TkSGJTNmGkZbYLVCqb86THVfiw2eI737jz/k1Fr1uwcTSWAeg09A3D4RVX4I&#10;Q186aaeRXEB+QzLnzwrPhUykAQQSSL5Y6hnTSNhh9Is4kswwOisZRJb4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2SrSnrTKwDa5TOTxkJ6ZCiZoXH5GideSQ5T0u8YPJP&#10;vHRrDCM9HHrUGcw08qKoogLZvLuqSpnzihuaeio266/gcYlnc9SWdU6YIDZyocZmz9lSx0ltQVBs&#10;hVJ/XWFeLDiIMSJuhC2wC9tnDRMvll0h3NkYrSTPcDvXiThcivTTZ3GUKzUpHaT8cJjrRzDzSPkv&#10;Ct3mh/K2lHUm6lMftJGjXbFZf11k1hxp9KWzsnk4pcB8eLROZI05MmbKEmFJTPf7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M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H2BtYblAL0sfon9Q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heUJgaeBItHkWB5QKqKBiUTlWB4m&#10;x/KAUhENTCQqx/IwOZaHciwhsHpBOZaHybE8oFRqG5gcy0M5lhB4VVAkmhzLQzmWEHgaKBJNjuWh&#10;HEsIPA0UiSbH8lCOJQSWBsqxPEyO5aEcSwg8DRSJJsfyUI4lBJ4GikSTY3koxxICTwNFosmxPJRj&#10;CYGngSLR5FgeyrGEwNHgqRxLCLwMhGN5mhzLUzmWEHgayOz8NDmWp3IsIfA0kNn5aXIsT+VYQuBp&#10;IH7i0+RYnsqxhMDTQPzE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P0QtbdWDlFINgoXZ/wN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5lMzmWTTmWEHgWyI5lMzmWTTmWEHgWyI5lMzmWTTmW&#10;EHgWyI5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e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WibvJsezKsYTAs0DWibvJsezKsYTAs0DWibvJsezKsYTAs0B2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D6Csqx&#10;7CbHskOp5D4wOZZdOZYQeE1QJJocy64cSwg8CxSJJseyK8cSAs8CRaLJsezKsYTAskA5lt3kWHbl&#10;WELgWaBINDmWXTmWEHgWKBJNjmVXjiUEngWKRJNj2ZVjCYFngSLR5Fh25VhC4FhwKMcSAq8A4VgO&#10;k2M5lGMJgWeBzM6HybEcyrGEwLNAZufD5FgO5VhC4Fkg68TD5FgO5VhC4Fkg6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3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2/iFIGrW3sOiv1m&#10;/AePq4IbmWxPuYKC6bmn97PDv2PqhYl8a/HjgMBGyvUz0eCNy2qOlCrbLSUn+iUVV83upvs0X8pD&#10;MJJp9sfoZyHSeZtmKMZ5h9V/Jd8hXUCtbWK/RDydUvFSylGXj6V4N0pVCND+VyY2OUKHZf6QMHnr&#10;N3kg+dFlFzzOfz/O8XucUj1SK/Pc6iRAakqZyUlgvfWVQbuuYFTl0dT6+so+0RrlOBhuA4BMqYok&#10;3NMaXmSsSL8hOvqkmXISfiP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t0UNmgqc5Py1vatdMqTOlL34+fqxpcPh9EYT0Pda20dF5&#10;plhTRGpCNUD/3tG/sndQuJn8lEhyT0q+DYsIxeJC8WfIRKSdF4bvC9LvG08ykZkmeh6NG/rjJhC1&#10;P7naDqv/8u7IKZbaEhrfJXVrEYhQpypWG0Uu80a1e5XlS1ViCVMcV/jN+qcxjEukEXRGGW+QF3mJ&#10;sopv4MWa1agg1/xHnQ02yMSUjRIQ/3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3fkYkjnhwOpXmpOSBGaa/VfS3jtSh0dEzjScirLA9WQ1W7R+OsOV6lhCuXy0jiOAQN&#10;O2jqV/Vv/bryiFRykN7b//poPCorL8mYX1VqCQ/mtsbDXvZTHmdmpEPlOguhfjSeI54Y9aXy5ZW6&#10;b4Z1VIESXYy749kekh+8hidLM1ZcjQ/WyN8cJ4s6JoHtrsKetm5o1QpOxPqj0dCfgZXfrdvhrGx8&#10;6BuL7/i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Ha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z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wWW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p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S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1aIQzYNg5YbNN70Jd6jeY4oEnLKP9rOEYXB2+pJv3Trf83TqyuqvxORUr0k2wMtyjHEAuTYB7Uil&#10;UTMhkRqUxhfhhwyJnNHKqKX4AY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/Z9booO9QFYxyawuPSsKq7i6u9glNWZ0coh4AoFskVVigV43LVZo4XvPK5a5gb3w0k&#10;8vTroO5pfyqkZKoEUQi1NYHzGsWg+p7g7Bld5Jhlpntf7DRIeK0HzCqU+sswx2eJ71Z3PY6KPiH+&#10;gedholo4u28Yf0IAb2E+LdeHRoC3fqmdxNhNY/sJRWPZN11ZlI2TyF75/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t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P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m5p/fYt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J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K9UpJJ0qi6fNSEB75dvZJa/CbWk&#10;7Nk3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j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L5U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nqilrXoypdSDYGL238O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p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G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MW5zFLocT3wsU3XzoW9uHKocY2/QakJFS3HE++fiM9mXnv5uxvF&#10;f15NaOMDRojtJpie98IPY+jtzivxA3b5fpm3L7o8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P0N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jNMEA&#10;AADaAAAADwAAAGRycy9kb3ducmV2LnhtbERPTUsDMRC9C/6HMIKX0mZVKLJtWkQRBA/FqtDjdDPd&#10;3TaZWZK4u/33piB4Gh7vc5br0TvVU4itsIG7WQGKuBLbcm3g6/N1+ggqJmSLTpgMnCnCenV9tcTS&#10;ysAf1G9TrXIIxxINNCl1pdaxashjnElHnLmDBI8pw1BrG3DI4d7p+6KYa48t54YGO3puqDptf7yB&#10;XbLvgzwEmfQve9ceN06K47cxtzfj0wJUojH9i//cbzbPh8srl6t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ZYzT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j6cIA&#10;AADbAAAADwAAAGRycy9kb3ducmV2LnhtbERPS2vCQBC+C/6HZYTe6qaBBo2uUoVCqKf6Am9Ddkxi&#10;srNpdqvx33eFgrf5+J4zX/amEVfqXGVZwds4AkGcW11xoWC/+3ydgHAeWWNjmRTcycFyMRzMMdX2&#10;xt903fpChBB2KSoovW9TKV1ekkE3ti1x4M62M+gD7AqpO7yFcNPIOIoSabDi0FBiS+uS8nr7axQk&#10;myQ+ff1MdZb5y2EV1fGxro5KvYz6jxkIT71/iv/dmQ7z3+Hx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2Pp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150;top:99726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31;top:102774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P+cQA&#10;AADbAAAADwAAAGRycy9kb3ducmV2LnhtbESPQWsCMRSE74X+h/AKvdWsrRRZjSLSLdV6cRW8PjbP&#10;zeLmZZuk7vbfN0Khx2FmvmHmy8G24ko+NI4VjEcZCOLK6YZrBcdD8TQFESKyxtYxKfihAMvF/d0c&#10;c+163tO1jLVIEA45KjAxdrmUoTJkMYxcR5y8s/MWY5K+ltpjn+C2lc9Z9iotNpwWDHa0NlRdym+r&#10;YH0q/ftxsuu2p54+38ymMKuvQqnHh2E1AxFpiP/hv/aHVvAyht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D/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n/cUA&#10;AADbAAAADwAAAGRycy9kb3ducmV2LnhtbESPQWvCQBSE70L/w/IKvemmKQSbuoa2UAh6qlqht0f2&#10;mcRk36bZNcZ/3xUEj8PMfMMsstG0YqDe1ZYVPM8iEMSF1TWXCnbbr+kchPPIGlvLpOBCDrLlw2SB&#10;qbZn/qZh40sRIOxSVFB536VSuqIig25mO+LgHWxv0AfZl1L3eA5w08o4ihJpsOawUGFHnxUVzeZk&#10;FCTrJP5d/b3qPPfHn4+oifdNvVfq6XF8fwPhafT38K2dawUvMV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6f9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390;top:101250;width:6876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W2sQA&#10;AADaAAAADwAAAGRycy9kb3ducmV2LnhtbESPT2vCQBTE74LfYXlCb3XTUIJGV6lCIdRT/QfeHtln&#10;EpN9m2a3Gr99Vyh4HGbmN8x82ZtGXKlzlWUFb+MIBHFudcWFgv3u83UCwnlkjY1lUnAnB8vFcDDH&#10;VNsbf9N16wsRIOxSVFB636ZSurwkg25sW+LgnW1n0AfZFVJ3eAtw08g4ihJpsOKwUGJL65Lyevtr&#10;FCSbJD59/Ux1lvnLYRXV8bGujkq9jPqPGQhPvX+G/9uZVvAOj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Vtr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98202;width:3428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dvMMA&#10;AADaAAAADwAAAGRycy9kb3ducmV2LnhtbESPS4vCQBCE74L/YeiFvelEUZHoGBZBEHYVH3vYY5Np&#10;8zDTEzKzJv57RxA8FlX1FbVMOlOJGzWusKxgNIxAEKdWF5wp+D1vBnMQziNrrCyTgjs5SFb93hJj&#10;bVs+0u3kMxEg7GJUkHtfx1K6NCeDbmhr4uBdbGPQB9lkUjfYBrip5DiKZtJgwWEhx5rWOaXX079R&#10;MPkpRz7buh1Pyu/D33zW7q91q9TnR/e1AOGp8+/wq73VCqb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dvM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:rsidTr="00900D82">
      <w:trPr>
        <w:trHeight w:val="350"/>
        <w:jc w:val="right"/>
      </w:trPr>
      <w:tc>
        <w:tcPr>
          <w:tcW w:w="5980" w:type="dxa"/>
          <w:vMerge w:val="restart"/>
        </w:tcPr>
        <w:p w:rsidR="00900D82" w:rsidRPr="00B63E8A" w:rsidRDefault="00900D82" w:rsidP="00900D82">
          <w:pPr>
            <w:pStyle w:val="Head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236E608D" wp14:editId="0915CB4F">
                <wp:extent cx="137160" cy="137160"/>
                <wp:effectExtent l="0" t="0" r="0" b="0"/>
                <wp:docPr id="28" name="Graphic 2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422374">
            <w:t xml:space="preserve">GHC; in the Diversity Equity </w:t>
          </w:r>
          <w:proofErr w:type="spellStart"/>
          <w:r w:rsidR="00422374">
            <w:t>Center</w:t>
          </w:r>
          <w:proofErr w:type="spellEnd"/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C2520AC" wp14:editId="24254355">
                <wp:extent cx="137160" cy="137160"/>
                <wp:effectExtent l="0" t="0" r="0" b="0"/>
                <wp:docPr id="29" name="Graphic 29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 xml:space="preserve">Date: </w:t>
          </w:r>
          <w:r w:rsidR="006E7FBB">
            <w:t>12/03</w:t>
          </w:r>
          <w:r w:rsidR="00422374">
            <w:t>/19</w:t>
          </w:r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684D7DD" wp14:editId="4494DF1B">
                <wp:extent cx="137160" cy="137160"/>
                <wp:effectExtent l="0" t="0" r="0" b="0"/>
                <wp:docPr id="30" name="Graphic 3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422374">
          <w:pPr>
            <w:pStyle w:val="Header"/>
          </w:pPr>
          <w:r w:rsidRPr="00015440">
            <w:t>Time:</w:t>
          </w:r>
          <w:r>
            <w:t xml:space="preserve"> </w:t>
          </w:r>
          <w:r w:rsidR="00422374">
            <w:t xml:space="preserve">1:30 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381698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740C4AE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upperRoman"/>
      <w:lvlText w:val="%3."/>
      <w:lvlJc w:val="righ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2E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292E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2374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E7FBB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302E"/>
    <w:rsid w:val="00796218"/>
    <w:rsid w:val="007B2549"/>
    <w:rsid w:val="007D38EB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0347F"/>
    <w:rsid w:val="00C14802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58EC"/>
    <w:rsid w:val="00E20F7C"/>
    <w:rsid w:val="00E557A0"/>
    <w:rsid w:val="00E70676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7DFE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2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ee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B637AFFA8546DDA37C3CA810946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B716D-2216-4B2A-A64E-5BBDC79C92D3}"/>
      </w:docPartPr>
      <w:docPartBody>
        <w:p w:rsidR="00000000" w:rsidRDefault="002C3F50">
          <w:pPr>
            <w:pStyle w:val="3EB637AFFA8546DDA37C3CA810946695"/>
          </w:pPr>
          <w:r w:rsidRPr="00B87125">
            <w:t>Meeting Minutes</w:t>
          </w:r>
          <w:r w:rsidRPr="00B87125">
            <w:br/>
            <w:t>Agenda items</w:t>
          </w:r>
        </w:p>
      </w:docPartBody>
    </w:docPart>
    <w:docPart>
      <w:docPartPr>
        <w:name w:val="0D9CEE45866A4871AEBCB13189E0B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DA574-84C5-4FDC-82B9-74CD1553B58D}"/>
      </w:docPartPr>
      <w:docPartBody>
        <w:p w:rsidR="00000000" w:rsidRDefault="002C3F50">
          <w:pPr>
            <w:pStyle w:val="0D9CEE45866A4871AEBCB13189E0BDD4"/>
          </w:pPr>
          <w:r w:rsidRPr="002F5208">
            <w:t>Action Items</w:t>
          </w:r>
        </w:p>
      </w:docPartBody>
    </w:docPart>
    <w:docPart>
      <w:docPartPr>
        <w:name w:val="FC9DB2770A3D4FEE9EF76B659F404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730C-91DD-4989-9B55-925EFDDD6677}"/>
      </w:docPartPr>
      <w:docPartBody>
        <w:p w:rsidR="00000000" w:rsidRDefault="002C3F50">
          <w:pPr>
            <w:pStyle w:val="FC9DB2770A3D4FEE9EF76B659F404008"/>
          </w:pPr>
          <w:r w:rsidRPr="002F5208">
            <w:t>Owner(s)</w:t>
          </w:r>
        </w:p>
      </w:docPartBody>
    </w:docPart>
    <w:docPart>
      <w:docPartPr>
        <w:name w:val="786B23ED83EB45F09F208445090D5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A3B6-5AD6-4E5B-BA1B-F6C06CDD46B1}"/>
      </w:docPartPr>
      <w:docPartBody>
        <w:p w:rsidR="00000000" w:rsidRDefault="002C3F50">
          <w:pPr>
            <w:pStyle w:val="786B23ED83EB45F09F208445090D544D"/>
          </w:pPr>
          <w:r w:rsidRPr="002F5208">
            <w:t>Deadline</w:t>
          </w:r>
        </w:p>
      </w:docPartBody>
    </w:docPart>
    <w:docPart>
      <w:docPartPr>
        <w:name w:val="15C94F95A16D4F1BA1A2A59E6447B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F6A66-EA80-4531-91B4-18A8C6E4EC4E}"/>
      </w:docPartPr>
      <w:docPartBody>
        <w:p w:rsidR="00000000" w:rsidRDefault="002C3F50">
          <w:pPr>
            <w:pStyle w:val="15C94F95A16D4F1BA1A2A59E6447B2E7"/>
          </w:pPr>
          <w:r w:rsidRPr="002F5208">
            <w:t>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F50"/>
    <w:rsid w:val="002C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637AFFA8546DDA37C3CA810946695">
    <w:name w:val="3EB637AFFA8546DDA37C3CA810946695"/>
  </w:style>
  <w:style w:type="paragraph" w:customStyle="1" w:styleId="5E58DE0FBBFC4A7FA33C3247C11678A9">
    <w:name w:val="5E58DE0FBBFC4A7FA33C3247C11678A9"/>
  </w:style>
  <w:style w:type="paragraph" w:customStyle="1" w:styleId="937E2E2B0FAF4EADAF13DF7AE4DC778B">
    <w:name w:val="937E2E2B0FAF4EADAF13DF7AE4DC778B"/>
  </w:style>
  <w:style w:type="paragraph" w:customStyle="1" w:styleId="21C651766A13493D814FEA261ED33212">
    <w:name w:val="21C651766A13493D814FEA261ED33212"/>
  </w:style>
  <w:style w:type="paragraph" w:customStyle="1" w:styleId="D3AF282460EF4E4787D0BA5E9FEE9926">
    <w:name w:val="D3AF282460EF4E4787D0BA5E9FEE9926"/>
  </w:style>
  <w:style w:type="paragraph" w:customStyle="1" w:styleId="5063A8D35BF746E3A98713FB661CE35D">
    <w:name w:val="5063A8D35BF746E3A98713FB661CE35D"/>
  </w:style>
  <w:style w:type="paragraph" w:customStyle="1" w:styleId="C657BEE49D9C4334B76EC857BF731833">
    <w:name w:val="C657BEE49D9C4334B76EC857BF731833"/>
  </w:style>
  <w:style w:type="paragraph" w:customStyle="1" w:styleId="0D9CEE45866A4871AEBCB13189E0BDD4">
    <w:name w:val="0D9CEE45866A4871AEBCB13189E0BDD4"/>
  </w:style>
  <w:style w:type="paragraph" w:customStyle="1" w:styleId="FC9DB2770A3D4FEE9EF76B659F404008">
    <w:name w:val="FC9DB2770A3D4FEE9EF76B659F404008"/>
  </w:style>
  <w:style w:type="paragraph" w:customStyle="1" w:styleId="786B23ED83EB45F09F208445090D544D">
    <w:name w:val="786B23ED83EB45F09F208445090D544D"/>
  </w:style>
  <w:style w:type="paragraph" w:customStyle="1" w:styleId="15C94F95A16D4F1BA1A2A59E6447B2E7">
    <w:name w:val="15C94F95A16D4F1BA1A2A59E6447B2E7"/>
  </w:style>
  <w:style w:type="paragraph" w:customStyle="1" w:styleId="1DA3C2FB295D4FAB9907EEE93991A0CB">
    <w:name w:val="1DA3C2FB295D4FAB9907EEE93991A0CB"/>
  </w:style>
  <w:style w:type="paragraph" w:customStyle="1" w:styleId="96BB4D9BA47D43E9BE9C34F166F13261">
    <w:name w:val="96BB4D9BA47D43E9BE9C34F166F13261"/>
  </w:style>
  <w:style w:type="paragraph" w:customStyle="1" w:styleId="78901EA6859A46FF9C18CC72098226B9">
    <w:name w:val="78901EA6859A46FF9C18CC72098226B9"/>
  </w:style>
  <w:style w:type="paragraph" w:customStyle="1" w:styleId="4801416548D44F05987EC02DF46BD2E0">
    <w:name w:val="4801416548D44F05987EC02DF46BD2E0"/>
  </w:style>
  <w:style w:type="paragraph" w:customStyle="1" w:styleId="3837E0AB1C2A48708C96162B8046ED44">
    <w:name w:val="3837E0AB1C2A48708C96162B8046ED44"/>
  </w:style>
  <w:style w:type="paragraph" w:customStyle="1" w:styleId="30687B533CA549478AE708580A9FACD7">
    <w:name w:val="30687B533CA549478AE708580A9FACD7"/>
  </w:style>
  <w:style w:type="paragraph" w:customStyle="1" w:styleId="FA924BE015B946E7B0EB576B4CC08B5B">
    <w:name w:val="FA924BE015B946E7B0EB576B4CC08B5B"/>
  </w:style>
  <w:style w:type="paragraph" w:customStyle="1" w:styleId="442F92101DD144EFAB34E25E65B46602">
    <w:name w:val="442F92101DD144EFAB34E25E65B46602"/>
  </w:style>
  <w:style w:type="paragraph" w:customStyle="1" w:styleId="A612D48A3FF74E14943E785C78223242">
    <w:name w:val="A612D48A3FF74E14943E785C78223242"/>
  </w:style>
  <w:style w:type="paragraph" w:customStyle="1" w:styleId="522D574B244F4A6E85883F2981C52F8B">
    <w:name w:val="522D574B244F4A6E85883F2981C52F8B"/>
  </w:style>
  <w:style w:type="paragraph" w:customStyle="1" w:styleId="EDF6336D86EB475997A4F4E75E82E91E">
    <w:name w:val="EDF6336D86EB475997A4F4E75E82E91E"/>
  </w:style>
  <w:style w:type="paragraph" w:customStyle="1" w:styleId="EAA8B37223B2419D870E47D05437490B">
    <w:name w:val="EAA8B37223B2419D870E47D05437490B"/>
  </w:style>
  <w:style w:type="paragraph" w:customStyle="1" w:styleId="DAAA3A09F3BA480FB6C41EDBEE92F49B">
    <w:name w:val="DAAA3A09F3BA480FB6C41EDBEE92F49B"/>
  </w:style>
  <w:style w:type="paragraph" w:customStyle="1" w:styleId="C4D7ED7266194A559E272F698D8F7B11">
    <w:name w:val="C4D7ED7266194A559E272F698D8F7B11"/>
  </w:style>
  <w:style w:type="paragraph" w:customStyle="1" w:styleId="39A3F2A6F7864AA8A37C106C9CAB1DEF">
    <w:name w:val="39A3F2A6F7864AA8A37C106C9CAB1DEF"/>
  </w:style>
  <w:style w:type="paragraph" w:customStyle="1" w:styleId="693571C1D71149B5B1860BDF2A274E4C">
    <w:name w:val="693571C1D71149B5B1860BDF2A274E4C"/>
  </w:style>
  <w:style w:type="paragraph" w:customStyle="1" w:styleId="139EC08C27D540A4B0EB3151A287F8B0">
    <w:name w:val="139EC08C27D540A4B0EB3151A287F8B0"/>
  </w:style>
  <w:style w:type="paragraph" w:customStyle="1" w:styleId="7A73A717F84947F191D21F65BA9075CC">
    <w:name w:val="7A73A717F84947F191D21F65BA9075CC"/>
  </w:style>
  <w:style w:type="paragraph" w:customStyle="1" w:styleId="A2D5821725C746E98E9AA598BCDCF954">
    <w:name w:val="A2D5821725C746E98E9AA598BCDCF954"/>
  </w:style>
  <w:style w:type="paragraph" w:customStyle="1" w:styleId="D9D9E7B3E1564718AAD876D8B3C98B1F">
    <w:name w:val="D9D9E7B3E1564718AAD876D8B3C98B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4B2D6C-B09F-4237-B66D-B49EF90A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minutes.dotx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2019-12-04T00:18:00Z</dcterms:created>
  <dcterms:modified xsi:type="dcterms:W3CDTF">2019-12-04T00:18:00Z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